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321" w:rsidRDefault="003C1E1A">
      <w:pPr>
        <w:pStyle w:val="BodyText"/>
        <w:ind w:left="193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g">
            <w:drawing>
              <wp:inline distT="0" distB="0" distL="0" distR="0">
                <wp:extent cx="6652260" cy="1006475"/>
                <wp:effectExtent l="0" t="0" r="0" b="3175"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1006475"/>
                          <a:chOff x="0" y="0"/>
                          <a:chExt cx="10476" cy="1585"/>
                        </a:xfrm>
                      </wpg:grpSpPr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7" y="1237"/>
                            <a:ext cx="9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7" y="1413"/>
                            <a:ext cx="1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5" y="1261"/>
                            <a:ext cx="13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756" y="1060"/>
                            <a:ext cx="2720" cy="525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077"/>
                            <a:ext cx="272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66"/>
                                <w:ind w:left="1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easy read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76" cy="1077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251"/>
                                <w:ind w:left="26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Telling the optometrist about 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523.8pt;height:79.25pt;mso-position-horizontal-relative:char;mso-position-vertical-relative:line" coordsize="10476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left:9707;top:1237;width:9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94XCAAAA3AAAAA8AAABkcnMvZG93bnJldi54bWxET9tqAjEQfS/4D2GEvnWzSq26GkVKC+JL&#10;8fIBw2bcjW4mS5Lqtl9vBMG3OZzrzJedbcSFfDCOFQyyHARx6bThSsFh//02AREissbGMSn4owDL&#10;Re9ljoV2V97SZRcrkUI4FKigjrEtpAxlTRZD5lrixB2dtxgT9JXUHq8p3DZymOcf0qLh1FBjS581&#10;lefdr1UQfvZbPdnkU3PuRj6c9Jdp/w9Kvfa71QxEpC4+xQ/3Wqf572O4P5Mu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aveFwgAAANwAAAAPAAAAAAAAAAAAAAAAAJ8C&#10;AABkcnMvZG93bnJldi54bWxQSwUGAAAAAAQABAD3AAAAjgMAAAAA&#10;">
                  <v:imagedata r:id="rId10" o:title=""/>
                </v:shape>
                <v:shape id="Picture 147" o:spid="_x0000_s1028" type="#_x0000_t75" style="position:absolute;left:10047;top:1413;width: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0l7GAAAA3AAAAA8AAABkcnMvZG93bnJldi54bWxEj0FLw0AQhe+C/2EZwYuYTW2VGrstRREs&#10;PRkD9ThkxyQ1Oxt21zT+e+dQ8DbDe/PeN6vN5Ho1UoidZwOzLAdFXHvbcWOg+ni9XYKKCdli75kM&#10;/FKEzfryYoWF9Sd+p7FMjZIQjgUaaFMaCq1j3ZLDmPmBWLQvHxwmWUOjbcCThLte3+X5g3bYsTS0&#10;ONBzS/V3+eMMPC5m2/1+Hqqb+/rlSMe535WHT2Our6btE6hEU/o3n6/frOAvhFaekQn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fSXsYAAADcAAAADwAAAAAAAAAAAAAA&#10;AACfAgAAZHJzL2Rvd25yZXYueG1sUEsFBgAAAAAEAAQA9wAAAJIDAAAAAA==&#10;">
                  <v:imagedata r:id="rId11" o:title=""/>
                </v:shape>
                <v:shape id="Picture 146" o:spid="_x0000_s1029" type="#_x0000_t75" style="position:absolute;left:9995;top:1261;width:134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1rd/CAAAA3AAAAA8AAABkcnMvZG93bnJldi54bWxET01rwkAQvRf8D8sIvdWNUkuNrkEsDZ4K&#10;Vel5yI5JMDu7yW5N0l/fLRS8zeN9ziYbTCNu1PnasoL5LAFBXFhdc6ngfHp/egXhA7LGxjIpGMlD&#10;tp08bDDVtudPuh1DKWII+xQVVCG4VEpfVGTQz6wjjtzFdgZDhF0pdYd9DDeNXCTJizRYc2yo0NG+&#10;ouJ6/DYK9h+XpXvrf1rt8NyW4ynPw5dR6nE67NYgAg3hLv53H3Sc/7yCv2fi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a3fwgAAANwAAAAPAAAAAAAAAAAAAAAAAJ8C&#10;AABkcnMvZG93bnJldi54bWxQSwUGAAAAAAQABAD3AAAAjgMAAAAA&#10;">
                  <v:imagedata r:id="rId12" o:title=""/>
                </v:shape>
                <v:rect id="Rectangle 145" o:spid="_x0000_s1030" style="position:absolute;left:7756;top:1060;width:2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UwcYA&#10;AADcAAAADwAAAGRycy9kb3ducmV2LnhtbESPT0vDQBDF74LfYRnBm90oNkjabSlWQaRK/+TS25Cd&#10;JqHZ2ZBdk/Tbdw5CbzO8N+/9Zr4cXaN66kLt2cDzJAFFXHhbc2kgP3w+vYEKEdli45kMXCjAcnF/&#10;N8fM+oF31O9jqSSEQ4YGqhjbTOtQVOQwTHxLLNrJdw6jrF2pbYeDhLtGvyRJqh3WLA0VtvReUXHe&#10;/zkD2K/z74/0+Lveokvz3Wb7ij+DMY8P42oGKtIYb+b/6y8r+FPBl2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XUwcYAAADcAAAADwAAAAAAAAAAAAAAAACYAgAAZHJz&#10;L2Rvd25yZXYueG1sUEsFBgAAAAAEAAQA9QAAAIsDAAAAAA==&#10;" fillcolor="#f477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31" type="#_x0000_t202" style="position:absolute;left:7756;top:1077;width:272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66"/>
                          <w:ind w:left="1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easy read form</w:t>
                        </w:r>
                      </w:p>
                    </w:txbxContent>
                  </v:textbox>
                </v:shape>
                <v:shape id="Text Box 143" o:spid="_x0000_s1032" type="#_x0000_t202" style="position:absolute;width:10476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iS8IA&#10;AADcAAAADwAAAGRycy9kb3ducmV2LnhtbERPTYvCMBC9L/gfwgje1tSCItUooqzrRUHXg8ehGdtq&#10;MylN1NpfbwRhb/N4nzOdN6YUd6pdYVnBoB+BIE6tLjhTcPz7+R6DcB5ZY2mZFDzJwXzW+Zpiou2D&#10;93Q/+EyEEHYJKsi9rxIpXZqTQde3FXHgzrY26AOsM6lrfIRwU8o4ikbSYMGhIceKljml18PNKNCj&#10;bLc6tr/x9nZqz+u9uxRr2SrV6zaLCQhPjf8Xf9wbHe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iJLwgAAANwAAAAPAAAAAAAAAAAAAAAAAJgCAABkcnMvZG93&#10;bnJldi54bWxQSwUGAAAAAAQABAD1AAAAhwMAAAAA&#10;" fillcolor="#f4774f" stroked="f">
                  <v:textbox inset="0,0,0,0">
                    <w:txbxContent>
                      <w:p w:rsidR="00DA0C49" w:rsidRDefault="00DA0C49">
                        <w:pPr>
                          <w:spacing w:before="251"/>
                          <w:ind w:left="26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Telling the optometrist about 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3321" w:rsidRDefault="00B6772A">
      <w:pPr>
        <w:spacing w:before="145" w:line="295" w:lineRule="auto"/>
        <w:ind w:left="2303" w:right="3508"/>
        <w:rPr>
          <w:b/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590733</wp:posOffset>
            </wp:positionH>
            <wp:positionV relativeFrom="paragraph">
              <wp:posOffset>-55123</wp:posOffset>
            </wp:positionV>
            <wp:extent cx="1066578" cy="1155661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78" cy="115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5347411</wp:posOffset>
            </wp:positionH>
            <wp:positionV relativeFrom="paragraph">
              <wp:posOffset>314124</wp:posOffset>
            </wp:positionV>
            <wp:extent cx="1681305" cy="47765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47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Information about me and my sight</w:t>
      </w:r>
    </w:p>
    <w:p w:rsidR="00033321" w:rsidRDefault="00B6772A">
      <w:pPr>
        <w:spacing w:before="299" w:line="237" w:lineRule="auto"/>
        <w:ind w:left="225" w:right="4588"/>
        <w:rPr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4503000</wp:posOffset>
            </wp:positionH>
            <wp:positionV relativeFrom="paragraph">
              <wp:posOffset>421864</wp:posOffset>
            </wp:positionV>
            <wp:extent cx="2569845" cy="1035684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03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37145"/>
          <w:spacing w:val="-9"/>
          <w:sz w:val="36"/>
        </w:rPr>
        <w:t xml:space="preserve">Please fill </w:t>
      </w:r>
      <w:r>
        <w:rPr>
          <w:b/>
          <w:color w:val="F37145"/>
          <w:spacing w:val="-5"/>
          <w:sz w:val="36"/>
        </w:rPr>
        <w:t xml:space="preserve">in </w:t>
      </w:r>
      <w:r>
        <w:rPr>
          <w:b/>
          <w:color w:val="F37145"/>
          <w:spacing w:val="-8"/>
          <w:sz w:val="36"/>
        </w:rPr>
        <w:t xml:space="preserve">this </w:t>
      </w:r>
      <w:r>
        <w:rPr>
          <w:b/>
          <w:color w:val="F37145"/>
          <w:spacing w:val="-9"/>
          <w:sz w:val="36"/>
        </w:rPr>
        <w:t xml:space="preserve">form </w:t>
      </w:r>
      <w:r>
        <w:rPr>
          <w:b/>
          <w:color w:val="F37145"/>
          <w:spacing w:val="-7"/>
          <w:sz w:val="36"/>
        </w:rPr>
        <w:t>and</w:t>
      </w:r>
      <w:r>
        <w:rPr>
          <w:b/>
          <w:color w:val="F37145"/>
          <w:spacing w:val="-72"/>
          <w:sz w:val="36"/>
        </w:rPr>
        <w:t xml:space="preserve"> </w:t>
      </w:r>
      <w:r>
        <w:rPr>
          <w:b/>
          <w:color w:val="F37145"/>
          <w:spacing w:val="-10"/>
          <w:sz w:val="36"/>
        </w:rPr>
        <w:t xml:space="preserve">take </w:t>
      </w:r>
      <w:r>
        <w:rPr>
          <w:b/>
          <w:color w:val="F37145"/>
          <w:spacing w:val="-5"/>
          <w:sz w:val="36"/>
        </w:rPr>
        <w:t xml:space="preserve">it </w:t>
      </w:r>
      <w:r>
        <w:rPr>
          <w:b/>
          <w:color w:val="F37145"/>
          <w:spacing w:val="-9"/>
          <w:sz w:val="36"/>
        </w:rPr>
        <w:t xml:space="preserve">with </w:t>
      </w:r>
      <w:r>
        <w:rPr>
          <w:b/>
          <w:color w:val="F37145"/>
          <w:spacing w:val="-7"/>
          <w:sz w:val="36"/>
        </w:rPr>
        <w:t xml:space="preserve">you </w:t>
      </w:r>
      <w:r>
        <w:rPr>
          <w:b/>
          <w:color w:val="F37145"/>
          <w:spacing w:val="-5"/>
          <w:sz w:val="36"/>
        </w:rPr>
        <w:t xml:space="preserve">to </w:t>
      </w:r>
      <w:r>
        <w:rPr>
          <w:b/>
          <w:color w:val="F37145"/>
          <w:spacing w:val="-8"/>
          <w:sz w:val="36"/>
        </w:rPr>
        <w:t>your eye</w:t>
      </w:r>
      <w:r>
        <w:rPr>
          <w:b/>
          <w:color w:val="F37145"/>
          <w:spacing w:val="-81"/>
          <w:sz w:val="36"/>
        </w:rPr>
        <w:t xml:space="preserve"> </w:t>
      </w:r>
      <w:r>
        <w:rPr>
          <w:b/>
          <w:color w:val="F37145"/>
          <w:spacing w:val="-10"/>
          <w:sz w:val="36"/>
        </w:rPr>
        <w:t>test</w:t>
      </w:r>
    </w:p>
    <w:p w:rsidR="00033321" w:rsidRDefault="001475AB">
      <w:pPr>
        <w:pStyle w:val="Heading1"/>
        <w:spacing w:before="266" w:line="276" w:lineRule="auto"/>
        <w:ind w:left="225" w:right="4591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EA705AD" wp14:editId="289197FD">
                <wp:simplePos x="0" y="0"/>
                <wp:positionH relativeFrom="page">
                  <wp:posOffset>457200</wp:posOffset>
                </wp:positionH>
                <wp:positionV relativeFrom="paragraph">
                  <wp:posOffset>1033780</wp:posOffset>
                </wp:positionV>
                <wp:extent cx="6581775" cy="2778125"/>
                <wp:effectExtent l="0" t="0" r="28575" b="22225"/>
                <wp:wrapTopAndBottom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775" cy="2778125"/>
                          <a:chOff x="715" y="1634"/>
                          <a:chExt cx="10365" cy="4375"/>
                        </a:xfrm>
                      </wpg:grpSpPr>
                      <pic:pic xmlns:pic="http://schemas.openxmlformats.org/drawingml/2006/picture">
                        <pic:nvPicPr>
                          <pic:cNvPr id="1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3747"/>
                            <a:ext cx="164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15" y="2718"/>
                            <a:ext cx="10365" cy="3291"/>
                          </a:xfrm>
                          <a:prstGeom prst="rect">
                            <a:avLst/>
                          </a:prstGeom>
                          <a:noFill/>
                          <a:ln w="12328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3046"/>
                            <a:ext cx="2098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2" y="3046"/>
                            <a:ext cx="1553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6" y="4358"/>
                            <a:ext cx="1235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2727"/>
                            <a:ext cx="10240" cy="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75AB" w:rsidRDefault="001475AB">
                              <w:pPr>
                                <w:spacing w:before="121"/>
                                <w:rPr>
                                  <w:sz w:val="31"/>
                                </w:rPr>
                              </w:pP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121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Your glasses if you have</w:t>
                              </w:r>
                              <w:r>
                                <w:rPr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</w:rPr>
                                <w:t>any</w:t>
                              </w: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291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The prescription from your last eye</w:t>
                              </w:r>
                              <w:r>
                                <w:rPr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</w:rPr>
                                <w:t>test</w:t>
                              </w: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2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Evidence of any benefits you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get</w:t>
                              </w: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22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Health Action Plan if you have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one</w:t>
                              </w:r>
                            </w:p>
                            <w:p w:rsidR="00DA0C49" w:rsidRDefault="00DA0C49">
                              <w:pPr>
                                <w:spacing w:before="323"/>
                                <w:ind w:left="278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1634"/>
                            <a:ext cx="10365" cy="1220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307"/>
                                <w:ind w:left="286"/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</w:pPr>
                              <w:r w:rsidRPr="00C2403A"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Please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also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take these things with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you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to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your eye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55"/>
                                  <w:sz w:val="36"/>
                                </w:rPr>
                                <w:t xml:space="preserve">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test:</w:t>
                              </w:r>
                            </w:p>
                            <w:p w:rsidR="00C2403A" w:rsidRPr="00C2403A" w:rsidRDefault="00C2403A">
                              <w:pPr>
                                <w:spacing w:before="307"/>
                                <w:ind w:left="28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3" style="position:absolute;left:0;text-align:left;margin-left:36pt;margin-top:81.4pt;width:518.25pt;height:218.75pt;z-index:-251654144;mso-wrap-distance-left:0;mso-wrap-distance-right:0;mso-position-horizontal-relative:page;mso-position-vertical-relative:text" coordorigin="715,1634" coordsize="10365,43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34" type="#_x0000_t75" style="position:absolute;left:7634;top:3747;width:1642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4zfAAAAA3AAAAA8AAABkcnMvZG93bnJldi54bWxET0uLwjAQvgv+hzCCN018VNauUURZ8CRU&#10;Ba9DM9uWbSalibX++83Cgrf5+J6z2fW2Fh21vnKsYTZVIIhzZyouNNyuX5MPED4gG6wdk4YXedht&#10;h4MNpsY9OaPuEgoRQ9inqKEMoUml9HlJFv3UNcSR+3atxRBhW0jT4jOG21rOlVpJixXHhhIbOpSU&#10;/1weVsMxeeDSrOedS85Zdn01iu+J0no86vefIAL14S3+d59MnL9Yw98z8QK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3jN8AAAADcAAAADwAAAAAAAAAAAAAAAACfAgAA&#10;ZHJzL2Rvd25yZXYueG1sUEsFBgAAAAAEAAQA9wAAAIwDAAAAAA==&#10;">
                  <v:imagedata r:id="rId20" o:title=""/>
                </v:shape>
                <v:rect id="Rectangle 140" o:spid="_x0000_s1035" style="position:absolute;left:715;top:2718;width:10365;height: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yQsMA&#10;AADcAAAADwAAAGRycy9kb3ducmV2LnhtbESPQWvCQBCF7wX/wzIFb3VTkVJSV5FCoTlJU9HrkB2T&#10;YHY27q5J/PfOodDbDO/Ne9+st5Pr1EAhtp4NvC4yUMSVty3XBg6/Xy/voGJCtth5JgN3irDdzJ7W&#10;mFs/8g8NZaqVhHDM0UCTUp9rHauGHMaF74lFO/vgMMkaam0DjhLuOr3MsjftsGVpaLCnz4aqS3lz&#10;Bo57XhYudXW2O12Lc9CHGI4XY+bP0+4DVKIp/Zv/rr+t4K8EX56RC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gyQsMAAADcAAAADwAAAAAAAAAAAAAAAACYAgAAZHJzL2Rv&#10;d25yZXYueG1sUEsFBgAAAAAEAAQA9QAAAIgDAAAAAA==&#10;" filled="f" strokecolor="#f37145" strokeweight=".34244mm"/>
                <v:shape id="Picture 139" o:spid="_x0000_s1036" type="#_x0000_t75" style="position:absolute;left:6740;top:3046;width:2098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Y//FAAAA3AAAAA8AAABkcnMvZG93bnJldi54bWxEj0FrwzAMhe+F/QejQW+tkzJGyeqGsDUw&#10;usNoOwa7iViLw2I5xG6S/vt6UOhN4r3v6WmTT7YVA/W+cawgXSYgiCunG64VfJ3KxRqED8gaW8ek&#10;4EIe8u3DbIOZdiMfaDiGWsQQ9hkqMCF0mZS+MmTRL11HHLVf11sMce1rqXscY7ht5SpJnqXFhuMF&#10;gx29Gqr+jmcba6TlMJbfZHbTx0+xf/Of7SpIpeaPU/ECItAU7uYb/a4j95TC/zNxAr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22P/xQAAANwAAAAPAAAAAAAAAAAAAAAA&#10;AJ8CAABkcnMvZG93bnJldi54bWxQSwUGAAAAAAQABAD3AAAAkQMAAAAA&#10;">
                  <v:imagedata r:id="rId21" o:title=""/>
                </v:shape>
                <v:shape id="Picture 138" o:spid="_x0000_s1037" type="#_x0000_t75" style="position:absolute;left:9402;top:3046;width:1553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ppwLCAAAA3AAAAA8AAABkcnMvZG93bnJldi54bWxET9uKwjAQfV/wH8IIvsiaekG0axQRBAVh&#10;scqyj0MztsVmUprU1r83wsK+zeFcZ7XpTCkeVLvCsoLxKAJBnFpdcKbgetl/LkA4j6yxtEwKnuRg&#10;s+59rDDWtuUzPRKfiRDCLkYFufdVLKVLczLoRrYiDtzN1gZ9gHUmdY1tCDelnETRXBosODTkWNEu&#10;p/SeNEZBI1s9Ncnym/yxuf/chr/taWmVGvS77RcIT53/F/+5DzrMn03g/Uy4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acCwgAAANwAAAAPAAAAAAAAAAAAAAAAAJ8C&#10;AABkcnMvZG93bnJldi54bWxQSwUGAAAAAAQABAD3AAAAjgMAAAAA&#10;">
                  <v:imagedata r:id="rId22" o:title=""/>
                </v:shape>
                <v:shape id="Picture 137" o:spid="_x0000_s1038" type="#_x0000_t75" style="position:absolute;left:9596;top:4358;width:1235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e/bDAAAA3AAAAA8AAABkcnMvZG93bnJldi54bWxET0trwkAQvhf8D8sIvenGB0FTVxGhKAot&#10;1R56HLLTJJidTXe3Sfz3bkHobT6+56w2valFS85XlhVMxgkI4tzqigsFn5fX0QKED8gaa8uk4EYe&#10;NuvB0wozbTv+oPYcChFD2GeooAyhyaT0eUkG/dg2xJH7ts5giNAVUjvsYrip5TRJUmmw4thQYkO7&#10;kvLr+dcoaJfLY6fn+3ef/qThbWfc8fTllHoe9tsXEIH68C9+uA86zp/P4O+ZeIF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579sMAAADcAAAADwAAAAAAAAAAAAAAAACf&#10;AgAAZHJzL2Rvd25yZXYueG1sUEsFBgAAAAAEAAQA9wAAAI8D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" o:spid="_x0000_s1039" type="#_x0000_t202" style="position:absolute;left:715;top:2727;width:10240;height:3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1475AB" w:rsidRDefault="001475AB">
                        <w:pPr>
                          <w:spacing w:before="121"/>
                          <w:rPr>
                            <w:sz w:val="31"/>
                          </w:rPr>
                        </w:pP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121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Your glasses if you have</w:t>
                        </w:r>
                        <w:r>
                          <w:rPr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31"/>
                          </w:rPr>
                          <w:t>any</w:t>
                        </w: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291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The prescription from your last eye</w:t>
                        </w:r>
                        <w:r>
                          <w:rPr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31"/>
                          </w:rPr>
                          <w:t>test</w:t>
                        </w: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22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Evidence of any benefits you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get</w:t>
                        </w: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22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Health Action Plan if you have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one</w:t>
                        </w:r>
                      </w:p>
                      <w:p w:rsidR="00DA0C49" w:rsidRDefault="00DA0C49">
                        <w:pPr>
                          <w:spacing w:before="323"/>
                          <w:ind w:left="278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35" o:spid="_x0000_s1040" type="#_x0000_t202" style="position:absolute;left:715;top:1634;width:10365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s4sIA&#10;AADcAAAADwAAAGRycy9kb3ducmV2LnhtbERPTYvCMBC9C/6HMMLeNF1xRapRll10vShYPXgcmrGt&#10;NpPSRK399RtB8DaP9zmzRWNKcaPaFZYVfA4iEMSp1QVnCg77ZX8CwnlkjaVlUvAgB4t5tzPDWNs7&#10;7+iW+EyEEHYxKsi9r2IpXZqTQTewFXHgTrY26AOsM6lrvIdwU8phFI2lwYJDQ44V/eSUXpKrUaDH&#10;2fb30P4NN9dje1rt3LlYyVapj17zPQXhqfFv8cu91mH+6Au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ziwgAAANwAAAAPAAAAAAAAAAAAAAAAAJgCAABkcnMvZG93&#10;bnJldi54bWxQSwUGAAAAAAQABAD1AAAAhwMAAAAA&#10;" fillcolor="#f4774f" stroked="f">
                  <v:textbox inset="0,0,0,0">
                    <w:txbxContent>
                      <w:p w:rsidR="00DA0C49" w:rsidRDefault="00DA0C49">
                        <w:pPr>
                          <w:spacing w:before="307"/>
                          <w:ind w:left="286"/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</w:pPr>
                        <w:r w:rsidRPr="00C2403A"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Please </w:t>
                        </w:r>
                        <w:r w:rsidRPr="00C2403A"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also </w:t>
                        </w:r>
                        <w:r w:rsidRPr="00C2403A"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take these things with </w:t>
                        </w:r>
                        <w:r w:rsidRPr="00C2403A"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you </w:t>
                        </w:r>
                        <w:r w:rsidRPr="00C2403A"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to </w:t>
                        </w:r>
                        <w:r w:rsidRPr="00C2403A"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your eye</w:t>
                        </w:r>
                        <w:r w:rsidRPr="00C2403A">
                          <w:rPr>
                            <w:b/>
                            <w:color w:val="FFFFFF"/>
                            <w:spacing w:val="-55"/>
                            <w:sz w:val="36"/>
                          </w:rPr>
                          <w:t xml:space="preserve"> </w:t>
                        </w:r>
                        <w:r w:rsidRPr="00C2403A"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  <w:t>test:</w:t>
                        </w:r>
                      </w:p>
                      <w:p w:rsidR="00C2403A" w:rsidRPr="00C2403A" w:rsidRDefault="00C2403A">
                        <w:pPr>
                          <w:spacing w:before="307"/>
                          <w:ind w:left="286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6772A">
        <w:rPr>
          <w:spacing w:val="-9"/>
        </w:rPr>
        <w:t xml:space="preserve">Your supporter </w:t>
      </w:r>
      <w:r w:rsidR="00B6772A">
        <w:rPr>
          <w:spacing w:val="-7"/>
        </w:rPr>
        <w:t xml:space="preserve">can </w:t>
      </w:r>
      <w:r w:rsidR="00B6772A">
        <w:rPr>
          <w:spacing w:val="-8"/>
        </w:rPr>
        <w:t xml:space="preserve">fill </w:t>
      </w:r>
      <w:r w:rsidR="00B6772A">
        <w:rPr>
          <w:spacing w:val="-6"/>
        </w:rPr>
        <w:t xml:space="preserve">in </w:t>
      </w:r>
      <w:r w:rsidR="00B6772A">
        <w:rPr>
          <w:spacing w:val="-9"/>
        </w:rPr>
        <w:t xml:space="preserve">this </w:t>
      </w:r>
      <w:r w:rsidR="00B6772A">
        <w:rPr>
          <w:spacing w:val="-8"/>
        </w:rPr>
        <w:t xml:space="preserve">form </w:t>
      </w:r>
      <w:r w:rsidR="00B6772A">
        <w:rPr>
          <w:spacing w:val="-11"/>
        </w:rPr>
        <w:t xml:space="preserve">with </w:t>
      </w:r>
      <w:r w:rsidR="00B6772A">
        <w:rPr>
          <w:spacing w:val="-8"/>
        </w:rPr>
        <w:t xml:space="preserve">you. It’s okay </w:t>
      </w:r>
      <w:r w:rsidR="00B6772A">
        <w:rPr>
          <w:spacing w:val="-6"/>
        </w:rPr>
        <w:t xml:space="preserve">to </w:t>
      </w:r>
      <w:r w:rsidR="00B6772A">
        <w:rPr>
          <w:spacing w:val="-7"/>
        </w:rPr>
        <w:t xml:space="preserve">ask </w:t>
      </w:r>
      <w:r w:rsidR="00B6772A">
        <w:rPr>
          <w:spacing w:val="-9"/>
        </w:rPr>
        <w:t xml:space="preserve">them </w:t>
      </w:r>
      <w:r w:rsidR="00B6772A">
        <w:rPr>
          <w:spacing w:val="-6"/>
        </w:rPr>
        <w:t xml:space="preserve">to </w:t>
      </w:r>
      <w:r w:rsidR="00B6772A">
        <w:rPr>
          <w:spacing w:val="-9"/>
        </w:rPr>
        <w:t xml:space="preserve">write </w:t>
      </w:r>
      <w:r w:rsidR="00B6772A">
        <w:rPr>
          <w:spacing w:val="-10"/>
        </w:rPr>
        <w:t xml:space="preserve">on </w:t>
      </w:r>
      <w:r w:rsidR="00B6772A">
        <w:rPr>
          <w:spacing w:val="-8"/>
        </w:rPr>
        <w:t xml:space="preserve">the </w:t>
      </w:r>
      <w:r w:rsidR="00B6772A">
        <w:rPr>
          <w:spacing w:val="-10"/>
        </w:rPr>
        <w:t>form</w:t>
      </w:r>
    </w:p>
    <w:p w:rsidR="00033321" w:rsidRDefault="00E95DF9">
      <w:pPr>
        <w:pStyle w:val="BodyText"/>
        <w:spacing w:before="2"/>
        <w:rPr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27C80" wp14:editId="51DF3528">
                <wp:simplePos x="0" y="0"/>
                <wp:positionH relativeFrom="column">
                  <wp:posOffset>1790700</wp:posOffset>
                </wp:positionH>
                <wp:positionV relativeFrom="paragraph">
                  <wp:posOffset>4229100</wp:posOffset>
                </wp:positionV>
                <wp:extent cx="4711700" cy="520700"/>
                <wp:effectExtent l="0" t="0" r="12700" b="12700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141pt;margin-top:333pt;width:371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726A1" wp14:editId="5C61EC4B">
                <wp:simplePos x="0" y="0"/>
                <wp:positionH relativeFrom="column">
                  <wp:posOffset>1802130</wp:posOffset>
                </wp:positionH>
                <wp:positionV relativeFrom="paragraph">
                  <wp:posOffset>3760470</wp:posOffset>
                </wp:positionV>
                <wp:extent cx="4711700" cy="40640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41.9pt;margin-top:296.1pt;width:371pt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3B2D230" wp14:editId="6E364637">
                <wp:simplePos x="0" y="0"/>
                <wp:positionH relativeFrom="page">
                  <wp:posOffset>431800</wp:posOffset>
                </wp:positionH>
                <wp:positionV relativeFrom="paragraph">
                  <wp:posOffset>2908300</wp:posOffset>
                </wp:positionV>
                <wp:extent cx="6629400" cy="2944495"/>
                <wp:effectExtent l="0" t="0" r="19050" b="27305"/>
                <wp:wrapTopAndBottom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2944495"/>
                          <a:chOff x="676" y="6186"/>
                          <a:chExt cx="10440" cy="4637"/>
                        </a:xfrm>
                      </wpg:grpSpPr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76" y="6186"/>
                            <a:ext cx="10440" cy="1128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00" y="7326"/>
                            <a:ext cx="10412" cy="3497"/>
                          </a:xfrm>
                          <a:prstGeom prst="rect">
                            <a:avLst/>
                          </a:prstGeom>
                          <a:noFill/>
                          <a:ln w="12377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9500"/>
                            <a:ext cx="2194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Phone number:</w:t>
                              </w:r>
                            </w:p>
                            <w:p w:rsidR="00DA0C49" w:rsidRDefault="00DA0C49">
                              <w:pPr>
                                <w:spacing w:before="2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Email 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0" y="7528"/>
                            <a:ext cx="2161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4"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Your name and role:</w:t>
                              </w:r>
                            </w:p>
                            <w:p w:rsidR="00DA0C49" w:rsidRDefault="00DA0C49">
                              <w:pPr>
                                <w:spacing w:before="1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Your 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6186"/>
                            <a:ext cx="10412" cy="1131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Pr="00C2403A" w:rsidRDefault="00DA0C49">
                              <w:pPr>
                                <w:spacing w:before="148" w:line="228" w:lineRule="auto"/>
                                <w:ind w:left="323" w:right="1757"/>
                                <w:rPr>
                                  <w:b/>
                                  <w:sz w:val="36"/>
                                </w:rPr>
                              </w:pPr>
                              <w:r w:rsidRPr="00C2403A">
                                <w:rPr>
                                  <w:b/>
                                  <w:color w:val="FFFFFF"/>
                                  <w:sz w:val="36"/>
                                </w:rPr>
                                <w:t>If you are filling in this form for someone else please fill in this section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43" style="position:absolute;margin-left:34pt;margin-top:229pt;width:522pt;height:231.85pt;z-index:-251653120;mso-wrap-distance-left:0;mso-wrap-distance-right:0;mso-position-horizontal-relative:page;mso-position-vertical-relative:text" coordorigin="676,6186" coordsize="10440,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">
                <v:rect id="Rectangle 133" o:spid="_x0000_s1044" style="position:absolute;left:676;top:6186;width:10440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OIcMA&#10;AADcAAAADwAAAGRycy9kb3ducmV2LnhtbERPS2vCQBC+C/6HZQredFORUFNXKT5ApIraXHobstMk&#10;NDsbsmsS/31XKHibj+85i1VvKtFS40rLCl4nEQjizOqScwXp1278BsJ5ZI2VZVJwJwer5XCwwETb&#10;ji/UXn0uQgi7BBUU3teJlC4ryKCb2Jo4cD+2MegDbHKpG+xCuKnkNIpiabDk0FBgTeuCst/rzSjA&#10;dpMetvH3aXNGE6eXz/MMj51So5f+4x2Ep94/xf/uvQ7zp3N4PB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kOIcMAAADcAAAADwAAAAAAAAAAAAAAAACYAgAAZHJzL2Rv&#10;d25yZXYueG1sUEsFBgAAAAAEAAQA9QAAAIgDAAAAAA==&#10;" fillcolor="#f4774f" stroked="f"/>
                <v:rect id="Rectangle 132" o:spid="_x0000_s1045" style="position:absolute;left:700;top:7326;width:10412;height:3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rNcQA&#10;AADcAAAADwAAAGRycy9kb3ducmV2LnhtbESPQW/CMAyF75P4D5GRdhspTBpTISCEVG23DbbLblZj&#10;morEqZpAu/36+YDEzdZ7fu/zejsGr67UpzaygfmsAEVcR9tyY+D7q3p6BZUyskUfmQz8UoLtZvKw&#10;xtLGgQ90PeZGSQinEg24nLtS61Q7CphmsSMW7RT7gFnWvtG2x0HCg9eLonjRAVuWBocd7R3V5+Ml&#10;GPhshjFSjR7fuqX7q36qj4WfG/M4HXcrUJnGfDffrt+t4D8Lvj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qzXEAAAA3AAAAA8AAAAAAAAAAAAAAAAAmAIAAGRycy9k&#10;b3ducmV2LnhtbFBLBQYAAAAABAAEAPUAAACJAwAAAAA=&#10;" filled="f" strokecolor="#f37145" strokeweight=".34381mm"/>
                <v:shape id="Text Box 127" o:spid="_x0000_s1046" type="#_x0000_t202" style="position:absolute;left:1065;top:9500;width:2194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Phone number:</w:t>
                        </w:r>
                      </w:p>
                      <w:p w:rsidR="00DA0C49" w:rsidRDefault="00DA0C49">
                        <w:pPr>
                          <w:spacing w:before="2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Email address:</w:t>
                        </w:r>
                      </w:p>
                    </w:txbxContent>
                  </v:textbox>
                </v:shape>
                <v:shape id="Text Box 126" o:spid="_x0000_s1047" type="#_x0000_t202" style="position:absolute;left:1040;top:7528;width:2161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DA0C49" w:rsidRDefault="00DA0C49">
                        <w:pPr>
                          <w:spacing w:before="14" w:line="228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Your name and role:</w:t>
                        </w:r>
                      </w:p>
                      <w:p w:rsidR="00DA0C49" w:rsidRDefault="00DA0C49">
                        <w:pPr>
                          <w:spacing w:before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Your address:</w:t>
                        </w:r>
                      </w:p>
                    </w:txbxContent>
                  </v:textbox>
                </v:shape>
                <v:shape id="Text Box 125" o:spid="_x0000_s1048" type="#_x0000_t202" style="position:absolute;left:700;top:6186;width:10412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kc8IA&#10;AADcAAAADwAAAGRycy9kb3ducmV2LnhtbERPTYvCMBC9C/6HMII3TXXBlWoUUVb3soLVg8ehGdtq&#10;MylN1G5//UZY8DaP9znzZWNK8aDaFZYVjIYRCOLU6oIzBafj12AKwnlkjaVlUvBLDpaLbmeOsbZP&#10;PtAj8ZkIIexiVJB7X8VSujQng25oK+LAXWxt0AdYZ1LX+AzhppTjKJpIgwWHhhwrWueU3pK7UaAn&#10;2X5zanfjn/u5vWwP7lpsZatUv9esZiA8Nf4t/nd/6zD/4xNe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mRzwgAAANwAAAAPAAAAAAAAAAAAAAAAAJgCAABkcnMvZG93&#10;bnJldi54bWxQSwUGAAAAAAQABAD1AAAAhwMAAAAA&#10;" fillcolor="#f4774f" stroked="f">
                  <v:textbox inset="0,0,0,0">
                    <w:txbxContent>
                      <w:p w:rsidR="00DA0C49" w:rsidRPr="00C2403A" w:rsidRDefault="00DA0C49">
                        <w:pPr>
                          <w:spacing w:before="148" w:line="228" w:lineRule="auto"/>
                          <w:ind w:left="323" w:right="1757"/>
                          <w:rPr>
                            <w:b/>
                            <w:sz w:val="36"/>
                          </w:rPr>
                        </w:pPr>
                        <w:r w:rsidRPr="00C2403A">
                          <w:rPr>
                            <w:b/>
                            <w:color w:val="FFFFFF"/>
                            <w:sz w:val="36"/>
                          </w:rPr>
                          <w:t>If you are filling in this form for someone else please fill in this section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33321" w:rsidRDefault="00E95DF9">
      <w:pPr>
        <w:pStyle w:val="BodyText"/>
        <w:spacing w:before="7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8B749" wp14:editId="47EC5A1D">
                <wp:simplePos x="0" y="0"/>
                <wp:positionH relativeFrom="column">
                  <wp:posOffset>1798955</wp:posOffset>
                </wp:positionH>
                <wp:positionV relativeFrom="paragraph">
                  <wp:posOffset>1967865</wp:posOffset>
                </wp:positionV>
                <wp:extent cx="4711700" cy="406400"/>
                <wp:effectExtent l="0" t="0" r="12700" b="12700"/>
                <wp:wrapNone/>
                <wp:docPr id="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41.65pt;margin-top:154.95pt;width:371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4A525" wp14:editId="7D0068EF">
                <wp:simplePos x="0" y="0"/>
                <wp:positionH relativeFrom="column">
                  <wp:posOffset>1786255</wp:posOffset>
                </wp:positionH>
                <wp:positionV relativeFrom="paragraph">
                  <wp:posOffset>2450465</wp:posOffset>
                </wp:positionV>
                <wp:extent cx="4711700" cy="406400"/>
                <wp:effectExtent l="0" t="0" r="12700" b="1270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40.65pt;margin-top:192.95pt;width:371pt;height: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033321">
      <w:pPr>
        <w:rPr>
          <w:sz w:val="15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3" w:line="223" w:lineRule="auto"/>
        <w:ind w:left="196" w:right="-1"/>
      </w:pPr>
      <w:proofErr w:type="spellStart"/>
      <w:r>
        <w:lastRenderedPageBreak/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9"/>
        <w:rPr>
          <w:sz w:val="30"/>
        </w:rPr>
      </w:pPr>
      <w:r>
        <w:br w:type="column"/>
      </w:r>
    </w:p>
    <w:p w:rsidR="00033321" w:rsidRDefault="00B6772A">
      <w:pPr>
        <w:ind w:left="196"/>
      </w:pPr>
      <w:r>
        <w:t>Page 1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9091" w:space="524"/>
            <w:col w:w="1185"/>
          </w:cols>
        </w:sectPr>
      </w:pPr>
    </w:p>
    <w:p w:rsidR="00033321" w:rsidRDefault="00E95DF9">
      <w:pPr>
        <w:pStyle w:val="BodyText"/>
        <w:ind w:left="205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E8AE06" wp14:editId="1468FA11">
                <wp:simplePos x="0" y="0"/>
                <wp:positionH relativeFrom="column">
                  <wp:posOffset>2768600</wp:posOffset>
                </wp:positionH>
                <wp:positionV relativeFrom="paragraph">
                  <wp:posOffset>990600</wp:posOffset>
                </wp:positionV>
                <wp:extent cx="3902710" cy="684530"/>
                <wp:effectExtent l="0" t="0" r="21590" b="20320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18pt;margin-top:78pt;width:307.3pt;height:5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FXKAIAAE4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A7215" wp14:editId="30B78112">
                <wp:simplePos x="0" y="0"/>
                <wp:positionH relativeFrom="column">
                  <wp:posOffset>2768600</wp:posOffset>
                </wp:positionH>
                <wp:positionV relativeFrom="paragraph">
                  <wp:posOffset>1781810</wp:posOffset>
                </wp:positionV>
                <wp:extent cx="3902710" cy="304800"/>
                <wp:effectExtent l="0" t="0" r="21590" b="1905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8pt;margin-top:140.3pt;width:307.3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F6988" wp14:editId="37E03FA7">
                <wp:simplePos x="0" y="0"/>
                <wp:positionH relativeFrom="column">
                  <wp:posOffset>2764790</wp:posOffset>
                </wp:positionH>
                <wp:positionV relativeFrom="paragraph">
                  <wp:posOffset>2208530</wp:posOffset>
                </wp:positionV>
                <wp:extent cx="3902710" cy="304800"/>
                <wp:effectExtent l="0" t="0" r="21590" b="19050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17.7pt;margin-top:173.9pt;width:307.3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93KQIAAE4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6BAD1" wp14:editId="0469B2E7">
                <wp:simplePos x="0" y="0"/>
                <wp:positionH relativeFrom="column">
                  <wp:posOffset>2768600</wp:posOffset>
                </wp:positionH>
                <wp:positionV relativeFrom="paragraph">
                  <wp:posOffset>2687955</wp:posOffset>
                </wp:positionV>
                <wp:extent cx="3902710" cy="304800"/>
                <wp:effectExtent l="0" t="0" r="2159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18pt;margin-top:211.65pt;width:307.3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cQKQIAAE4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010CA0" wp14:editId="514E459E">
                <wp:simplePos x="0" y="0"/>
                <wp:positionH relativeFrom="column">
                  <wp:posOffset>2768600</wp:posOffset>
                </wp:positionH>
                <wp:positionV relativeFrom="paragraph">
                  <wp:posOffset>3187700</wp:posOffset>
                </wp:positionV>
                <wp:extent cx="3902710" cy="406400"/>
                <wp:effectExtent l="0" t="0" r="21590" b="127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18pt;margin-top:251pt;width:307.3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xBJwIAAE4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1A307" wp14:editId="7F681B35">
                <wp:simplePos x="0" y="0"/>
                <wp:positionH relativeFrom="column">
                  <wp:posOffset>2768600</wp:posOffset>
                </wp:positionH>
                <wp:positionV relativeFrom="paragraph">
                  <wp:posOffset>3733800</wp:posOffset>
                </wp:positionV>
                <wp:extent cx="3902710" cy="685800"/>
                <wp:effectExtent l="0" t="0" r="2159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18pt;margin-top:294pt;width:307.3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gJKAIAAE4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8CF21" wp14:editId="24AEFC5B">
                <wp:simplePos x="0" y="0"/>
                <wp:positionH relativeFrom="column">
                  <wp:posOffset>2768600</wp:posOffset>
                </wp:positionH>
                <wp:positionV relativeFrom="paragraph">
                  <wp:posOffset>584200</wp:posOffset>
                </wp:positionV>
                <wp:extent cx="3902710" cy="304800"/>
                <wp:effectExtent l="0" t="0" r="21590" b="1905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18pt;margin-top:46pt;width:307.3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JSKQIAAE4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3C1E1A"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1620" cy="4580890"/>
                <wp:effectExtent l="0" t="0" r="17780" b="10160"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1620" cy="4580890"/>
                          <a:chOff x="17" y="0"/>
                          <a:chExt cx="10412" cy="7214"/>
                        </a:xfrm>
                      </wpg:grpSpPr>
                      <pic:pic xmlns:pic="http://schemas.openxmlformats.org/drawingml/2006/picture">
                        <pic:nvPicPr>
                          <pic:cNvPr id="12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778"/>
                            <a:ext cx="117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5521"/>
                            <a:ext cx="79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3478"/>
                            <a:ext cx="82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2826"/>
                            <a:ext cx="88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" y="609"/>
                            <a:ext cx="10412" cy="6605"/>
                          </a:xfrm>
                          <a:prstGeom prst="rect">
                            <a:avLst/>
                          </a:prstGeom>
                          <a:noFill/>
                          <a:ln w="20274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2994"/>
                            <a:ext cx="3053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384" w:lineRule="auto"/>
                                <w:ind w:right="18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Phone number: Date of birth: NHS Number:</w:t>
                              </w:r>
                            </w:p>
                            <w:p w:rsidR="00DA0C49" w:rsidRDefault="00DA0C49">
                              <w:pPr>
                                <w:spacing w:line="261" w:lineRule="auto"/>
                                <w:ind w:left="10" w:right="-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National Insurance Number</w:t>
                              </w:r>
                            </w:p>
                            <w:p w:rsidR="00DA0C49" w:rsidRDefault="00DA0C49">
                              <w:pPr>
                                <w:spacing w:before="116" w:line="420" w:lineRule="atLeast"/>
                                <w:ind w:left="9" w:right="18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GPs name and 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19" y="1171"/>
                            <a:ext cx="2255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name:</w:t>
                              </w:r>
                            </w:p>
                            <w:p w:rsidR="00DA0C49" w:rsidRDefault="00DA0C49">
                              <w:pPr>
                                <w:spacing w:before="23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7" y="0"/>
                            <a:ext cx="10412" cy="625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Pr="00C2403A" w:rsidRDefault="00DA0C49">
                              <w:pPr>
                                <w:spacing w:before="97"/>
                                <w:ind w:left="256"/>
                                <w:rPr>
                                  <w:b/>
                                  <w:sz w:val="36"/>
                                </w:rPr>
                              </w:pPr>
                              <w:r w:rsidRPr="00C2403A">
                                <w:rPr>
                                  <w:b/>
                                  <w:color w:val="FFFFFF"/>
                                  <w:sz w:val="36"/>
                                </w:rPr>
                                <w:t>Your details: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58" style="width:520.6pt;height:360.7pt;mso-position-horizontal-relative:char;mso-position-vertical-relative:line" coordorigin="17" coordsize="10412,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">
                <v:shape id="Picture 116" o:spid="_x0000_s1059" type="#_x0000_t75" style="position:absolute;left:2463;top:778;width:117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cbHDAAAA3AAAAA8AAABkcnMvZG93bnJldi54bWxEj0FrwzAMhe+D/QejwW6r08DakdUtW6Fj&#10;t9K021nEahwayyF2k+zfT4dCbxLv6b1Pq83kWzVQH5vABuazDBRxFWzDtYHTcffyBiomZIttYDLw&#10;RxE268eHFRY2jHygoUy1khCOBRpwKXWF1rFy5DHOQkcs2jn0HpOsfa1tj6OE+1bnWbbQHhuWBocd&#10;bR1Vl/LqDYwx3w37+e8Sj+WP06ev19x/dsY8P00f76ASTeluvl1/W8HPBV+ekQn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FxscMAAADcAAAADwAAAAAAAAAAAAAAAACf&#10;AgAAZHJzL2Rvd25yZXYueG1sUEsFBgAAAAAEAAQA9wAAAI8DAAAAAA==&#10;">
                  <v:imagedata r:id="rId28" o:title=""/>
                </v:shape>
                <v:shape id="Picture 115" o:spid="_x0000_s1060" type="#_x0000_t75" style="position:absolute;left:2818;top:5521;width:795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Mw7CAAAA3AAAAA8AAABkcnMvZG93bnJldi54bWxET0trAjEQvgv9D2EK3jSroJStWZGCRaWX&#10;+qDXIZl9tJtJ2MR1/feNUOhtPr7nrNaDbUVPXWgcK5hNMxDE2pmGKwXn03byAiJEZIOtY1JwpwDr&#10;4mm0wty4G39Sf4yVSCEcclRQx+hzKYOuyWKYOk+cuNJ1FmOCXSVNh7cUbls5z7KltNhwaqjR01tN&#10;+ud4tQreD5u91zpcPtz2ZL8Xvrx/Db1S4+dh8woi0hD/xX/unUnz5zN4PJMu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zMOwgAAANwAAAAPAAAAAAAAAAAAAAAAAJ8C&#10;AABkcnMvZG93bnJldi54bWxQSwUGAAAAAAQABAD3AAAAjgMAAAAA&#10;">
                  <v:imagedata r:id="rId29" o:title=""/>
                </v:shape>
                <v:shape id="Picture 114" o:spid="_x0000_s1061" type="#_x0000_t75" style="position:absolute;left:2702;top:3478;width:825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QVTBAAAA3AAAAA8AAABkcnMvZG93bnJldi54bWxET01rAjEQvRf8D2GE3mrWPRS7NUpRWq17&#10;Uut92Iybpclk2URd/fWNUPA2j/c503nvrDhTFxrPCsajDARx5XXDtYKf/efLBESIyBqtZ1JwpQDz&#10;2eBpioX2F97SeRdrkUI4FKjAxNgWUobKkMMw8i1x4o6+cxgT7GqpO7ykcGdlnmWv0mHDqcFgSwtD&#10;1e/u5BR4b7/fyux629hJufoyywO6cqzU87D/eAcRqY8P8b97rdP8PIf7M+kC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rQVTBAAAA3AAAAA8AAAAAAAAAAAAAAAAAnwIA&#10;AGRycy9kb3ducmV2LnhtbFBLBQYAAAAABAAEAPcAAACNAwAAAAA=&#10;">
                  <v:imagedata r:id="rId30" o:title=""/>
                </v:shape>
                <v:shape id="Picture 113" o:spid="_x0000_s1062" type="#_x0000_t75" style="position:absolute;left:2713;top:2826;width:885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L3TAAAAA3AAAAA8AAABkcnMvZG93bnJldi54bWxET02LwjAQvQv+hzCCN01VcKUaRRcEwYNY&#10;PehtaMa22ExKktX6740g7G0e73MWq9bU4kHOV5YVjIYJCOLc6ooLBefTdjAD4QOyxtoyKXiRh9Wy&#10;21lgqu2Tj/TIQiFiCPsUFZQhNKmUPi/JoB/ahjhyN+sMhghdIbXDZww3tRwnyVQarDg2lNjQb0n5&#10;PfszCn7MpbAuu5rr5fAaTcJ+M2uyVql+r13PQQRqw7/4697pOH88gc8z8QK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IvdMAAAADcAAAADwAAAAAAAAAAAAAAAACfAgAA&#10;ZHJzL2Rvd25yZXYueG1sUEsFBgAAAAAEAAQA9wAAAIwDAAAAAA==&#10;">
                  <v:imagedata r:id="rId31" o:title=""/>
                </v:shape>
                <v:rect id="Rectangle 112" o:spid="_x0000_s1063" style="position:absolute;left:17;top:609;width:10412;height:6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+r8QA&#10;AADcAAAADwAAAGRycy9kb3ducmV2LnhtbERPTWvCQBC9F/wPywheim4MpUjqGmJEyKGHGD14HLJj&#10;EpqdDdlV03/fLRR6m8f7nG06mV48aHSdZQXrVQSCuLa640bB5XxcbkA4j6yxt0wKvslBupu9bDHR&#10;9sknelS+ESGEXYIKWu+HREpXt2TQrexAHLibHQ36AMdG6hGfIdz0Mo6id2mw49DQ4kB5S/VXdTcK&#10;soJP9rC+ldUxnq6f5Wt+3W9ypRbzKfsA4Wny/+I/d6HD/PgNfp8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vq/EAAAA3AAAAA8AAAAAAAAAAAAAAAAAmAIAAGRycy9k&#10;b3ducmV2LnhtbFBLBQYAAAAABAAEAPUAAACJAwAAAAA=&#10;" filled="f" strokecolor="#f37145" strokeweight=".56317mm"/>
                <v:shape id="Text Box 111" o:spid="_x0000_s1064" type="#_x0000_t202" style="position:absolute;left:199;top:2994;width:3053;height:3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line="384" w:lineRule="auto"/>
                          <w:ind w:right="18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Phone number: Date of birth: NHS Number:</w:t>
                        </w:r>
                      </w:p>
                      <w:p w:rsidR="00DA0C49" w:rsidRDefault="00DA0C49">
                        <w:pPr>
                          <w:spacing w:line="261" w:lineRule="auto"/>
                          <w:ind w:left="10" w:right="-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National Insurance Number</w:t>
                        </w:r>
                      </w:p>
                      <w:p w:rsidR="00DA0C49" w:rsidRDefault="00DA0C49">
                        <w:pPr>
                          <w:spacing w:before="116" w:line="420" w:lineRule="atLeast"/>
                          <w:ind w:left="9" w:right="18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GPs name and address</w:t>
                        </w:r>
                      </w:p>
                    </w:txbxContent>
                  </v:textbox>
                </v:shape>
                <v:shape id="Text Box 110" o:spid="_x0000_s1065" type="#_x0000_t202" style="position:absolute;left:219;top:1171;width:2255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DA0C49" w:rsidRDefault="00DA0C49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name:</w:t>
                        </w:r>
                      </w:p>
                      <w:p w:rsidR="00DA0C49" w:rsidRDefault="00DA0C49">
                        <w:pPr>
                          <w:spacing w:before="23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address:</w:t>
                        </w:r>
                      </w:p>
                    </w:txbxContent>
                  </v:textbox>
                </v:shape>
                <v:shape id="_x0000_s1066" type="#_x0000_t202" style="position:absolute;left:17;width:1041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yrsIA&#10;AADcAAAADwAAAGRycy9kb3ducmV2LnhtbERPS4vCMBC+L/gfwgje1tQedKlGEWVdLwo+Dh6HZmyr&#10;zaQ0UWt/vREWvM3H95zJrDGluFPtCssKBv0IBHFqdcGZguPh9/sHhPPIGkvLpOBJDmbTztcEE20f&#10;vKP73mcihLBLUEHufZVI6dKcDLq+rYgDd7a1QR9gnUld4yOEm1LGUTSUBgsODTlWtMgpve5vRoEe&#10;Ztvlsf2LN7dTe17t3KVYyVapXreZj0F4avxH/O9e6zA/HsH7mXCB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/KuwgAAANwAAAAPAAAAAAAAAAAAAAAAAJgCAABkcnMvZG93&#10;bnJldi54bWxQSwUGAAAAAAQABAD1AAAAhwMAAAAA&#10;" fillcolor="#f4774f" stroked="f">
                  <v:textbox inset="0,0,0,0">
                    <w:txbxContent>
                      <w:p w:rsidR="00DA0C49" w:rsidRPr="00C2403A" w:rsidRDefault="00DA0C49">
                        <w:pPr>
                          <w:spacing w:before="97"/>
                          <w:ind w:left="256"/>
                          <w:rPr>
                            <w:b/>
                            <w:sz w:val="36"/>
                          </w:rPr>
                        </w:pPr>
                        <w:r w:rsidRPr="00C2403A">
                          <w:rPr>
                            <w:b/>
                            <w:color w:val="FFFFFF"/>
                            <w:sz w:val="36"/>
                          </w:rPr>
                          <w:t>Your details: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3321" w:rsidRDefault="00033321">
      <w:pPr>
        <w:pStyle w:val="BodyText"/>
        <w:spacing w:before="3"/>
        <w:rPr>
          <w:sz w:val="8"/>
        </w:rPr>
      </w:pPr>
    </w:p>
    <w:p w:rsidR="00033321" w:rsidRPr="00C2403A" w:rsidRDefault="00E95DF9">
      <w:pPr>
        <w:spacing w:before="100"/>
        <w:ind w:left="413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4EFB4B6" wp14:editId="6AF48860">
                <wp:simplePos x="0" y="0"/>
                <wp:positionH relativeFrom="page">
                  <wp:posOffset>469900</wp:posOffset>
                </wp:positionH>
                <wp:positionV relativeFrom="paragraph">
                  <wp:posOffset>55880</wp:posOffset>
                </wp:positionV>
                <wp:extent cx="6629400" cy="4577080"/>
                <wp:effectExtent l="0" t="0" r="0" b="1397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577080"/>
                          <a:chOff x="739" y="38"/>
                          <a:chExt cx="10440" cy="7208"/>
                        </a:xfrm>
                      </wpg:grpSpPr>
                      <pic:pic xmlns:pic="http://schemas.openxmlformats.org/drawingml/2006/picture">
                        <pic:nvPicPr>
                          <pic:cNvPr id="10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2421"/>
                            <a:ext cx="1460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8540" y="28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1181"/>
                            <a:ext cx="663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39" y="38"/>
                            <a:ext cx="10440" cy="588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355" y="552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135" y="550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43" y="641"/>
                            <a:ext cx="10412" cy="6605"/>
                          </a:xfrm>
                          <a:prstGeom prst="rect">
                            <a:avLst/>
                          </a:prstGeom>
                          <a:noFill/>
                          <a:ln w="20274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7pt;margin-top:4.4pt;width:522pt;height:360.4pt;z-index:-251664384;mso-position-horizontal-relative:page" coordorigin="739,38" coordsize="10440,72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">
                <v:shape id="Picture 107" o:spid="_x0000_s1027" type="#_x0000_t75" style="position:absolute;left:3540;top:2421;width:1460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8IfPBAAAA3AAAAA8AAABkcnMvZG93bnJldi54bWxET0trwkAQvhf6H5Yp9FY3eiiSuootFjyJ&#10;jUKvQ3aaDc3OptnJw3/vFgRv8/E9Z7WZfKMG6mId2MB8loEiLoOtuTJwPn2+LEFFQbbYBCYDF4qw&#10;WT8+rDC3YeQvGgqpVArhmKMBJ9LmWsfSkcc4Cy1x4n5C51ES7CptOxxTuG/0IstetceaU4PDlj4c&#10;lb9F7w00f1Ict8f3Yeh337tRKurd4mDM89O0fQMlNMldfHPvbZqfzeH/mXSB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8IfPBAAAA3AAAAA8AAAAAAAAAAAAAAAAAnwIA&#10;AGRycy9kb3ducmV2LnhtbFBLBQYAAAAABAAEAPcAAACNAwAAAAA=&#10;">
                  <v:imagedata r:id="rId34" o:title=""/>
                </v:shape>
                <v:rect id="Rectangle 105" o:spid="_x0000_s1028" style="position:absolute;left:8540;top:2857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C6MIA&#10;AADc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3Pn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0LowgAAANwAAAAPAAAAAAAAAAAAAAAAAJgCAABkcnMvZG93&#10;bnJldi54bWxQSwUGAAAAAAQABAD1AAAAhwMAAAAA&#10;" filled="f"/>
                <v:shape id="Picture 104" o:spid="_x0000_s1029" type="#_x0000_t75" style="position:absolute;left:4000;top:1181;width:663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6gvEAAAA3AAAAA8AAABkcnMvZG93bnJldi54bWxET01rwkAQvRf6H5Yp9FY3tqISXUVshdKL&#10;JAribciOyWp2NmS3Me2vd4VCb/N4nzNf9rYWHbXeOFYwHCQgiAunDZcK9rvNyxSED8gaa8ek4Ic8&#10;LBePD3NMtbtyRl0eShFD2KeooAqhSaX0RUUW/cA1xJE7udZiiLAtpW7xGsNtLV+TZCwtGo4NFTa0&#10;rqi45N9WweTtfPz6sJtRluWHrZbTX9OZd6Wen/rVDESgPvyL/9yfOs5PRnB/Jl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T6gvEAAAA3AAAAA8AAAAAAAAAAAAAAAAA&#10;nwIAAGRycy9kb3ducmV2LnhtbFBLBQYAAAAABAAEAPcAAACQAwAAAAA=&#10;">
                  <v:imagedata r:id="rId35" o:title=""/>
                </v:shape>
                <v:rect id="Rectangle 103" o:spid="_x0000_s1030" style="position:absolute;left:739;top:38;width:10440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YRMIA&#10;AADcAAAADwAAAGRycy9kb3ducmV2LnhtbERPTWvCQBC9F/wPywje6kbRUKKriLZQRIvaXLwN2WkS&#10;mp0N2W0S/70rCL3N433Oct2bSrTUuNKygsk4AkGcWV1yriD9/nh9A+E8ssbKMim4kYP1avCyxETb&#10;js/UXnwuQgi7BBUU3teJlC4ryKAb25o4cD+2MegDbHKpG+xCuKnkNIpiabDk0FBgTduCst/Ln1GA&#10;7S7dv8fXr90JTZyeD6cZHjulRsN+swDhqff/4qf7U4f50Rwe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VhEwgAAANwAAAAPAAAAAAAAAAAAAAAAAJgCAABkcnMvZG93&#10;bnJldi54bWxQSwUGAAAAAAQABAD1AAAAhwMAAAAA&#10;" fillcolor="#f4774f" stroked="f"/>
                <v:rect id="Rectangle 101" o:spid="_x0000_s1031" style="position:absolute;left:5355;top:5527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68IA&#10;AADc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3PXu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ETrwgAAANwAAAAPAAAAAAAAAAAAAAAAAJgCAABkcnMvZG93&#10;bnJldi54bWxQSwUGAAAAAAQABAD1AAAAhwMAAAAA&#10;" filled="f"/>
                <v:rect id="Rectangle 100" o:spid="_x0000_s1032" style="position:absolute;left:7135;top:5507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QmcQA&#10;AADc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iF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0JnEAAAA3AAAAA8AAAAAAAAAAAAAAAAAmAIAAGRycy9k&#10;b3ducmV2LnhtbFBLBQYAAAAABAAEAPUAAACJAwAAAAA=&#10;" filled="f"/>
                <v:rect id="Rectangle 97" o:spid="_x0000_s1033" style="position:absolute;left:743;top:641;width:10412;height:6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XisMA&#10;AADcAAAADwAAAGRycy9kb3ducmV2LnhtbERPO2vDMBDeC/0P4gpdSi07QzGulZC6BDJkiN0OHg/r&#10;/KDWyViq4/77qBDIdh/f8/Ldakax0OwGywqSKAZB3Fg9cKfg++vwmoJwHlnjaJkU/JGD3fbxIcdM&#10;2wuXtFS+EyGEXYYKeu+nTErX9GTQRXYiDlxrZ4M+wLmTesZLCDej3MTxmzQ4cGjocaKip+an+jUK&#10;9kcu7WfSnqvDZq1P55ei/kgLpZ6f1v07CE+rv4tv7qMO85ME/p8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/XisMAAADcAAAADwAAAAAAAAAAAAAAAACYAgAAZHJzL2Rv&#10;d25yZXYueG1sUEsFBgAAAAAEAAQA9QAAAIgDAAAAAA==&#10;" filled="f" strokecolor="#f37145" strokeweight=".56317mm"/>
                <w10:wrap anchorx="page"/>
              </v:group>
            </w:pict>
          </mc:Fallback>
        </mc:AlternateContent>
      </w:r>
      <w:r w:rsidR="00C2403A">
        <w:rPr>
          <w:b/>
          <w:color w:val="FFFFFF"/>
          <w:sz w:val="36"/>
        </w:rPr>
        <w:t>Abo</w:t>
      </w:r>
      <w:r w:rsidR="00B6772A" w:rsidRPr="00C2403A">
        <w:rPr>
          <w:b/>
          <w:color w:val="FFFFFF"/>
          <w:sz w:val="36"/>
        </w:rPr>
        <w:t>ut your eyes:</w:t>
      </w:r>
    </w:p>
    <w:p w:rsidR="00033321" w:rsidRDefault="00E95DF9">
      <w:pPr>
        <w:pStyle w:val="Heading1"/>
        <w:spacing w:before="216" w:line="261" w:lineRule="auto"/>
        <w:ind w:left="401" w:right="695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E0F3C5" wp14:editId="41F48ECE">
                <wp:simplePos x="0" y="0"/>
                <wp:positionH relativeFrom="column">
                  <wp:posOffset>3073400</wp:posOffset>
                </wp:positionH>
                <wp:positionV relativeFrom="paragraph">
                  <wp:posOffset>273050</wp:posOffset>
                </wp:positionV>
                <wp:extent cx="3559810" cy="469900"/>
                <wp:effectExtent l="0" t="0" r="21590" b="2540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42pt;margin-top:21.5pt;width:280.3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JxKAIAAE4EAAAOAAAAZHJzL2Uyb0RvYy54bWysVNtu2zAMfR+wfxD0vthxki4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t>Where and when</w:t>
      </w:r>
      <w:r w:rsidR="00B6772A">
        <w:rPr>
          <w:spacing w:val="-22"/>
        </w:rPr>
        <w:t xml:space="preserve"> </w:t>
      </w:r>
      <w:r w:rsidR="00B6772A">
        <w:t>was your last eye</w:t>
      </w:r>
      <w:r w:rsidR="00B6772A">
        <w:rPr>
          <w:spacing w:val="-7"/>
        </w:rPr>
        <w:t xml:space="preserve"> </w:t>
      </w:r>
      <w:r w:rsidR="00B6772A">
        <w:t>test?</w:t>
      </w:r>
    </w:p>
    <w:p w:rsidR="00033321" w:rsidRDefault="00E95DF9">
      <w:pPr>
        <w:spacing w:before="197" w:line="261" w:lineRule="auto"/>
        <w:ind w:left="400" w:right="7513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173E30" wp14:editId="3CB9B0F9">
                <wp:simplePos x="0" y="0"/>
                <wp:positionH relativeFrom="column">
                  <wp:posOffset>3073400</wp:posOffset>
                </wp:positionH>
                <wp:positionV relativeFrom="paragraph">
                  <wp:posOffset>170180</wp:posOffset>
                </wp:positionV>
                <wp:extent cx="3559810" cy="482600"/>
                <wp:effectExtent l="0" t="0" r="21590" b="127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42pt;margin-top:13.4pt;width:280.3pt;height: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Tell us the results of your eye test</w:t>
      </w:r>
    </w:p>
    <w:p w:rsidR="00033321" w:rsidRDefault="00E95DF9">
      <w:pPr>
        <w:tabs>
          <w:tab w:val="left" w:pos="5454"/>
          <w:tab w:val="left" w:pos="7240"/>
          <w:tab w:val="left" w:pos="8735"/>
        </w:tabs>
        <w:spacing w:before="199"/>
        <w:ind w:left="40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81E9CA" wp14:editId="61F2AE57">
                <wp:simplePos x="0" y="0"/>
                <wp:positionH relativeFrom="column">
                  <wp:posOffset>5093335</wp:posOffset>
                </wp:positionH>
                <wp:positionV relativeFrom="paragraph">
                  <wp:posOffset>132080</wp:posOffset>
                </wp:positionV>
                <wp:extent cx="295910" cy="304800"/>
                <wp:effectExtent l="0" t="0" r="27940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401.05pt;margin-top:10.4pt;width:23.3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C3KQIAAE0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5BC4F0" wp14:editId="2B9EE077">
                <wp:simplePos x="0" y="0"/>
                <wp:positionH relativeFrom="column">
                  <wp:posOffset>3083560</wp:posOffset>
                </wp:positionH>
                <wp:positionV relativeFrom="paragraph">
                  <wp:posOffset>142875</wp:posOffset>
                </wp:positionV>
                <wp:extent cx="295910" cy="304800"/>
                <wp:effectExtent l="0" t="0" r="2794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42.8pt;margin-top:11.25pt;width:23.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5EE54" wp14:editId="2964CFBA">
                <wp:simplePos x="0" y="0"/>
                <wp:positionH relativeFrom="column">
                  <wp:posOffset>4137660</wp:posOffset>
                </wp:positionH>
                <wp:positionV relativeFrom="paragraph">
                  <wp:posOffset>117475</wp:posOffset>
                </wp:positionV>
                <wp:extent cx="295910" cy="304800"/>
                <wp:effectExtent l="0" t="0" r="2794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325.8pt;margin-top:9.25pt;width:23.3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Do you</w:t>
      </w:r>
      <w:r w:rsidR="00B6772A">
        <w:rPr>
          <w:spacing w:val="-13"/>
          <w:sz w:val="32"/>
        </w:rPr>
        <w:t xml:space="preserve"> </w:t>
      </w:r>
      <w:r w:rsidR="00B6772A">
        <w:rPr>
          <w:sz w:val="32"/>
        </w:rPr>
        <w:t>have</w:t>
      </w:r>
      <w:r w:rsidR="00B6772A">
        <w:rPr>
          <w:spacing w:val="-4"/>
          <w:sz w:val="32"/>
        </w:rPr>
        <w:t xml:space="preserve"> </w:t>
      </w:r>
      <w:r w:rsidR="00B6772A">
        <w:rPr>
          <w:sz w:val="32"/>
        </w:rPr>
        <w:t>glasses?</w:t>
      </w:r>
      <w:r w:rsidR="00B6772A">
        <w:rPr>
          <w:sz w:val="32"/>
        </w:rPr>
        <w:tab/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</w:r>
      <w:r w:rsidR="00B6772A">
        <w:rPr>
          <w:position w:val="1"/>
          <w:sz w:val="28"/>
        </w:rPr>
        <w:t>don’t know</w:t>
      </w:r>
    </w:p>
    <w:p w:rsidR="00033321" w:rsidRDefault="00B6772A">
      <w:pPr>
        <w:pStyle w:val="Heading1"/>
        <w:spacing w:before="241"/>
        <w:ind w:left="397"/>
      </w:pPr>
      <w:r>
        <w:t>If yes, please take your glasses with you to the eye test.</w:t>
      </w:r>
    </w:p>
    <w:p w:rsidR="00033321" w:rsidRDefault="00E95DF9">
      <w:pPr>
        <w:spacing w:before="247" w:line="259" w:lineRule="auto"/>
        <w:ind w:left="429" w:right="6869" w:hanging="51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46D38E" wp14:editId="0D2EC3B5">
                <wp:simplePos x="0" y="0"/>
                <wp:positionH relativeFrom="column">
                  <wp:posOffset>3070860</wp:posOffset>
                </wp:positionH>
                <wp:positionV relativeFrom="paragraph">
                  <wp:posOffset>132080</wp:posOffset>
                </wp:positionV>
                <wp:extent cx="3562350" cy="635000"/>
                <wp:effectExtent l="0" t="0" r="19050" b="1270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41.8pt;margin-top:10.4pt;width:280.5pt;height:5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Tell us what you wear your glasses for</w:t>
      </w:r>
    </w:p>
    <w:p w:rsidR="00033321" w:rsidRDefault="00E95DF9">
      <w:pPr>
        <w:spacing w:before="265" w:line="309" w:lineRule="exact"/>
        <w:ind w:left="361"/>
        <w:rPr>
          <w:rFonts w:ascii="Arial"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6E7A48" wp14:editId="4655F77E">
                <wp:simplePos x="0" y="0"/>
                <wp:positionH relativeFrom="column">
                  <wp:posOffset>5194300</wp:posOffset>
                </wp:positionH>
                <wp:positionV relativeFrom="paragraph">
                  <wp:posOffset>342900</wp:posOffset>
                </wp:positionV>
                <wp:extent cx="295910" cy="304800"/>
                <wp:effectExtent l="0" t="0" r="2794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409pt;margin-top:27pt;width:23.3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5CB62D" wp14:editId="28C5A481">
                <wp:simplePos x="0" y="0"/>
                <wp:positionH relativeFrom="column">
                  <wp:posOffset>3028950</wp:posOffset>
                </wp:positionH>
                <wp:positionV relativeFrom="paragraph">
                  <wp:posOffset>342900</wp:posOffset>
                </wp:positionV>
                <wp:extent cx="295910" cy="304800"/>
                <wp:effectExtent l="0" t="0" r="2794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38.5pt;margin-top:27pt;width:23.3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402867" wp14:editId="775AD0CE">
                <wp:simplePos x="0" y="0"/>
                <wp:positionH relativeFrom="column">
                  <wp:posOffset>4201160</wp:posOffset>
                </wp:positionH>
                <wp:positionV relativeFrom="paragraph">
                  <wp:posOffset>348615</wp:posOffset>
                </wp:positionV>
                <wp:extent cx="295910" cy="304800"/>
                <wp:effectExtent l="0" t="0" r="27940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30.8pt;margin-top:27.45pt;width:23.3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rFonts w:ascii="Arial"/>
          <w:sz w:val="32"/>
        </w:rPr>
        <w:t>Do you have any problems</w:t>
      </w:r>
    </w:p>
    <w:p w:rsidR="00033321" w:rsidRDefault="00033321">
      <w:pPr>
        <w:spacing w:line="309" w:lineRule="exact"/>
        <w:rPr>
          <w:rFonts w:ascii="Arial"/>
          <w:sz w:val="32"/>
        </w:rPr>
        <w:sectPr w:rsidR="00033321">
          <w:pgSz w:w="11900" w:h="16840"/>
          <w:pgMar w:top="860" w:right="580" w:bottom="0" w:left="520" w:header="720" w:footer="720" w:gutter="0"/>
          <w:cols w:space="720"/>
        </w:sectPr>
      </w:pPr>
    </w:p>
    <w:p w:rsidR="00033321" w:rsidRDefault="00B6772A">
      <w:pPr>
        <w:tabs>
          <w:tab w:val="left" w:pos="5450"/>
          <w:tab w:val="left" w:pos="7254"/>
        </w:tabs>
        <w:spacing w:before="4"/>
        <w:ind w:left="326"/>
        <w:rPr>
          <w:sz w:val="28"/>
        </w:rPr>
      </w:pPr>
      <w:r>
        <w:rPr>
          <w:sz w:val="32"/>
        </w:rPr>
        <w:lastRenderedPageBreak/>
        <w:t>with</w:t>
      </w:r>
      <w:r>
        <w:rPr>
          <w:spacing w:val="-5"/>
          <w:sz w:val="32"/>
        </w:rPr>
        <w:t xml:space="preserve"> </w:t>
      </w:r>
      <w:r>
        <w:rPr>
          <w:sz w:val="32"/>
        </w:rPr>
        <w:t>your</w:t>
      </w:r>
      <w:r>
        <w:rPr>
          <w:spacing w:val="-5"/>
          <w:sz w:val="32"/>
        </w:rPr>
        <w:t xml:space="preserve"> </w:t>
      </w:r>
      <w:r>
        <w:rPr>
          <w:sz w:val="32"/>
        </w:rPr>
        <w:t>glasses?</w:t>
      </w:r>
      <w:r>
        <w:rPr>
          <w:sz w:val="32"/>
        </w:rPr>
        <w:tab/>
      </w:r>
      <w:r>
        <w:rPr>
          <w:position w:val="13"/>
          <w:sz w:val="28"/>
        </w:rPr>
        <w:t>yes</w:t>
      </w:r>
      <w:r>
        <w:rPr>
          <w:position w:val="13"/>
          <w:sz w:val="28"/>
        </w:rPr>
        <w:tab/>
      </w:r>
      <w:r>
        <w:rPr>
          <w:position w:val="12"/>
          <w:sz w:val="28"/>
        </w:rPr>
        <w:t>no</w:t>
      </w:r>
    </w:p>
    <w:p w:rsidR="00033321" w:rsidRDefault="00E95DF9">
      <w:pPr>
        <w:spacing w:before="240"/>
        <w:ind w:left="341"/>
        <w:rPr>
          <w:sz w:val="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1F8003" wp14:editId="5B7EBF84">
                <wp:simplePos x="0" y="0"/>
                <wp:positionH relativeFrom="column">
                  <wp:posOffset>3073400</wp:posOffset>
                </wp:positionH>
                <wp:positionV relativeFrom="paragraph">
                  <wp:posOffset>104775</wp:posOffset>
                </wp:positionV>
                <wp:extent cx="3562350" cy="5715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42pt;margin-top:8.25pt;width:280.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1"/>
        </w:rPr>
        <w:t>Tell us about any problems</w:t>
      </w:r>
    </w:p>
    <w:p w:rsidR="00033321" w:rsidRDefault="00B6772A">
      <w:pPr>
        <w:pStyle w:val="Heading1"/>
        <w:spacing w:before="31"/>
        <w:ind w:left="341"/>
      </w:pPr>
      <w:r>
        <w:t>with your glasses</w:t>
      </w:r>
    </w:p>
    <w:p w:rsidR="00033321" w:rsidRDefault="00B6772A">
      <w:pPr>
        <w:spacing w:before="2"/>
        <w:ind w:left="326"/>
        <w:rPr>
          <w:sz w:val="28"/>
        </w:rPr>
      </w:pPr>
      <w:r>
        <w:br w:type="column"/>
      </w:r>
      <w:r>
        <w:rPr>
          <w:sz w:val="28"/>
        </w:rPr>
        <w:lastRenderedPageBreak/>
        <w:t>don’t know</w:t>
      </w:r>
    </w:p>
    <w:p w:rsidR="00033321" w:rsidRDefault="00033321">
      <w:pPr>
        <w:rPr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7643" w:space="802"/>
            <w:col w:w="2355"/>
          </w:cols>
        </w:sectPr>
      </w:pPr>
    </w:p>
    <w:p w:rsidR="00033321" w:rsidRDefault="00033321">
      <w:pPr>
        <w:pStyle w:val="BodyText"/>
      </w:pPr>
    </w:p>
    <w:p w:rsidR="00033321" w:rsidRDefault="00033321">
      <w:pPr>
        <w:pStyle w:val="BodyText"/>
        <w:rPr>
          <w:sz w:val="23"/>
        </w:rPr>
      </w:pPr>
    </w:p>
    <w:p w:rsidR="00033321" w:rsidRDefault="00033321">
      <w:pPr>
        <w:rPr>
          <w:sz w:val="23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4" w:line="223" w:lineRule="auto"/>
        <w:ind w:left="204" w:right="-2"/>
      </w:pPr>
      <w:proofErr w:type="spellStart"/>
      <w:r>
        <w:lastRenderedPageBreak/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8"/>
        <w:rPr>
          <w:sz w:val="30"/>
        </w:rPr>
      </w:pPr>
      <w:r>
        <w:br w:type="column"/>
      </w:r>
    </w:p>
    <w:p w:rsidR="00033321" w:rsidRDefault="00B6772A">
      <w:pPr>
        <w:spacing w:before="1"/>
        <w:ind w:left="204"/>
      </w:pPr>
      <w:r>
        <w:t>Page 2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784" w:space="855"/>
            <w:col w:w="1161"/>
          </w:cols>
        </w:sectPr>
      </w:pPr>
    </w:p>
    <w:p w:rsidR="00033321" w:rsidRDefault="00C248CE">
      <w:pPr>
        <w:pStyle w:val="BodyText"/>
        <w:spacing w:before="6"/>
        <w:rPr>
          <w:sz w:val="2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-12700</wp:posOffset>
                </wp:positionV>
                <wp:extent cx="7035800" cy="9334500"/>
                <wp:effectExtent l="0" t="0" r="1270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9334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372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1" o:spid="_x0000_s1026" style="position:absolute;margin-left:-7pt;margin-top:-1pt;width:554pt;height:73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" filled="f" strokecolor="#f37245"/>
            </w:pict>
          </mc:Fallback>
        </mc:AlternateContent>
      </w:r>
      <w:r w:rsidR="003509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11F221" wp14:editId="4182D081">
                <wp:simplePos x="0" y="0"/>
                <wp:positionH relativeFrom="column">
                  <wp:posOffset>4630420</wp:posOffset>
                </wp:positionH>
                <wp:positionV relativeFrom="paragraph">
                  <wp:posOffset>142875</wp:posOffset>
                </wp:positionV>
                <wp:extent cx="295910" cy="304800"/>
                <wp:effectExtent l="0" t="0" r="27940" b="1905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64.6pt;margin-top:11.25pt;width:23.3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3509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AE26BC" wp14:editId="1010C2E8">
                <wp:simplePos x="0" y="0"/>
                <wp:positionH relativeFrom="column">
                  <wp:posOffset>5744210</wp:posOffset>
                </wp:positionH>
                <wp:positionV relativeFrom="paragraph">
                  <wp:posOffset>139065</wp:posOffset>
                </wp:positionV>
                <wp:extent cx="295910" cy="304800"/>
                <wp:effectExtent l="0" t="0" r="27940" b="190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52.3pt;margin-top:10.95pt;width:23.3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033321">
      <w:pPr>
        <w:rPr>
          <w:sz w:val="27"/>
        </w:rPr>
        <w:sectPr w:rsidR="00033321">
          <w:pgSz w:w="11900" w:h="16840"/>
          <w:pgMar w:top="500" w:right="580" w:bottom="280" w:left="520" w:header="720" w:footer="720" w:gutter="0"/>
          <w:cols w:space="720"/>
        </w:sectPr>
      </w:pPr>
    </w:p>
    <w:p w:rsidR="00033321" w:rsidRDefault="00C74B49">
      <w:pPr>
        <w:spacing w:before="99"/>
        <w:ind w:left="302"/>
        <w:rPr>
          <w:b/>
          <w:sz w:val="32"/>
        </w:rPr>
      </w:pPr>
      <w:r w:rsidRPr="00D73D40">
        <w:rPr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7863687E" wp14:editId="18ACA70E">
            <wp:simplePos x="0" y="0"/>
            <wp:positionH relativeFrom="column">
              <wp:posOffset>2410460</wp:posOffset>
            </wp:positionH>
            <wp:positionV relativeFrom="paragraph">
              <wp:posOffset>156210</wp:posOffset>
            </wp:positionV>
            <wp:extent cx="927100" cy="565150"/>
            <wp:effectExtent l="0" t="0" r="6350" b="635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4301"/>
                    <a:stretch/>
                  </pic:blipFill>
                  <pic:spPr bwMode="auto">
                    <a:xfrm>
                      <a:off x="0" y="0"/>
                      <a:ext cx="9271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b/>
          <w:sz w:val="32"/>
        </w:rPr>
        <w:t>Do you have any</w:t>
      </w:r>
    </w:p>
    <w:p w:rsidR="00033321" w:rsidRPr="00C248CE" w:rsidRDefault="00C248CE">
      <w:pPr>
        <w:tabs>
          <w:tab w:val="left" w:pos="2149"/>
        </w:tabs>
        <w:spacing w:before="168"/>
        <w:ind w:left="302"/>
        <w:rPr>
          <w:rFonts w:ascii="Aria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8A589F" wp14:editId="4076C632">
                <wp:simplePos x="0" y="0"/>
                <wp:positionH relativeFrom="column">
                  <wp:posOffset>6324600</wp:posOffset>
                </wp:positionH>
                <wp:positionV relativeFrom="paragraph">
                  <wp:posOffset>-78105</wp:posOffset>
                </wp:positionV>
                <wp:extent cx="295910" cy="304800"/>
                <wp:effectExtent l="0" t="0" r="27940" b="1905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498pt;margin-top:-6.15pt;width:23.3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MzKAIAAE0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br w:type="column"/>
      </w:r>
      <w:r w:rsidR="00B6772A" w:rsidRPr="00C248CE">
        <w:rPr>
          <w:rFonts w:ascii="Arial"/>
          <w:spacing w:val="-3"/>
          <w:sz w:val="28"/>
        </w:rPr>
        <w:lastRenderedPageBreak/>
        <w:t>yes</w:t>
      </w:r>
      <w:r w:rsidR="00B6772A">
        <w:rPr>
          <w:rFonts w:ascii="Arial"/>
          <w:b/>
          <w:spacing w:val="-3"/>
          <w:sz w:val="28"/>
        </w:rPr>
        <w:tab/>
      </w:r>
      <w:r w:rsidR="00B6772A" w:rsidRPr="00C248CE">
        <w:rPr>
          <w:rFonts w:ascii="Arial"/>
          <w:position w:val="1"/>
          <w:sz w:val="28"/>
        </w:rPr>
        <w:t>no</w:t>
      </w:r>
    </w:p>
    <w:p w:rsidR="00033321" w:rsidRDefault="00033321">
      <w:pPr>
        <w:rPr>
          <w:rFonts w:ascii="Arial"/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3321" w:space="3014"/>
            <w:col w:w="4465"/>
          </w:cols>
        </w:sectPr>
      </w:pPr>
    </w:p>
    <w:p w:rsidR="00033321" w:rsidRPr="00C248CE" w:rsidRDefault="00350940">
      <w:pPr>
        <w:tabs>
          <w:tab w:val="left" w:pos="5562"/>
        </w:tabs>
        <w:spacing w:before="21"/>
        <w:ind w:left="302"/>
        <w:rPr>
          <w:rFonts w:ascii="Arial" w:hAnsi="Arial"/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B542FE" wp14:editId="62D7D1C1">
                <wp:simplePos x="0" y="0"/>
                <wp:positionH relativeFrom="column">
                  <wp:posOffset>4626610</wp:posOffset>
                </wp:positionH>
                <wp:positionV relativeFrom="paragraph">
                  <wp:posOffset>3175</wp:posOffset>
                </wp:positionV>
                <wp:extent cx="295910" cy="304800"/>
                <wp:effectExtent l="0" t="0" r="2794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364.3pt;margin-top:.25pt;width:23.3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b/>
          <w:position w:val="2"/>
          <w:sz w:val="32"/>
        </w:rPr>
        <w:t>problems</w:t>
      </w:r>
      <w:r w:rsidR="00B6772A">
        <w:rPr>
          <w:b/>
          <w:spacing w:val="-8"/>
          <w:position w:val="2"/>
          <w:sz w:val="32"/>
        </w:rPr>
        <w:t xml:space="preserve"> </w:t>
      </w:r>
      <w:r w:rsidR="00B6772A">
        <w:rPr>
          <w:b/>
          <w:position w:val="2"/>
          <w:sz w:val="32"/>
        </w:rPr>
        <w:t>seeing?</w:t>
      </w:r>
      <w:r w:rsidR="00B6772A">
        <w:rPr>
          <w:b/>
          <w:position w:val="2"/>
          <w:sz w:val="32"/>
        </w:rPr>
        <w:tab/>
      </w:r>
      <w:r w:rsidR="00B6772A" w:rsidRPr="00C248CE">
        <w:rPr>
          <w:rFonts w:ascii="Arial" w:hAnsi="Arial"/>
          <w:sz w:val="28"/>
        </w:rPr>
        <w:t>don’t</w:t>
      </w:r>
      <w:r w:rsidR="00B6772A" w:rsidRPr="00C248CE">
        <w:rPr>
          <w:rFonts w:ascii="Arial" w:hAnsi="Arial"/>
          <w:spacing w:val="-5"/>
          <w:sz w:val="28"/>
        </w:rPr>
        <w:t xml:space="preserve"> </w:t>
      </w:r>
      <w:r w:rsidR="00B6772A" w:rsidRPr="00C248CE">
        <w:rPr>
          <w:rFonts w:ascii="Arial" w:hAnsi="Arial"/>
          <w:sz w:val="28"/>
        </w:rPr>
        <w:t>know</w:t>
      </w:r>
    </w:p>
    <w:p w:rsidR="00033321" w:rsidRDefault="00C248CE">
      <w:pPr>
        <w:pStyle w:val="Heading1"/>
        <w:spacing w:before="241" w:line="261" w:lineRule="auto"/>
        <w:ind w:right="303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ABD5C0" wp14:editId="1F33E458">
                <wp:simplePos x="0" y="0"/>
                <wp:positionH relativeFrom="column">
                  <wp:posOffset>3517900</wp:posOffset>
                </wp:positionH>
                <wp:positionV relativeFrom="paragraph">
                  <wp:posOffset>137160</wp:posOffset>
                </wp:positionV>
                <wp:extent cx="3242310" cy="685800"/>
                <wp:effectExtent l="0" t="0" r="15240" b="1905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277pt;margin-top:10.8pt;width:255.3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t>If yes, please write what the problems are?</w:t>
      </w:r>
    </w:p>
    <w:p w:rsidR="00033321" w:rsidRDefault="00210E1A">
      <w:pPr>
        <w:pStyle w:val="Heading2"/>
        <w:spacing w:before="19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30C198" wp14:editId="247FDC55">
                <wp:simplePos x="0" y="0"/>
                <wp:positionH relativeFrom="column">
                  <wp:posOffset>4740910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373.3pt;margin-top:26.8pt;width:23.3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kJFKAIAAE0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3509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3462F2" wp14:editId="6CC4D559">
                <wp:simplePos x="0" y="0"/>
                <wp:positionH relativeFrom="column">
                  <wp:posOffset>3564890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80.7pt;margin-top:26.8pt;width:23.3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t>Are you registered blind/</w:t>
      </w:r>
    </w:p>
    <w:p w:rsidR="00033321" w:rsidRPr="00C248CE" w:rsidRDefault="00350940">
      <w:pPr>
        <w:pStyle w:val="Heading3"/>
        <w:spacing w:before="94"/>
        <w:rPr>
          <w:b w:val="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39A5B3" wp14:editId="7C96B34B">
                <wp:simplePos x="0" y="0"/>
                <wp:positionH relativeFrom="column">
                  <wp:posOffset>6460490</wp:posOffset>
                </wp:positionH>
                <wp:positionV relativeFrom="paragraph">
                  <wp:posOffset>-32385</wp:posOffset>
                </wp:positionV>
                <wp:extent cx="295910" cy="304800"/>
                <wp:effectExtent l="0" t="0" r="27940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508.7pt;margin-top:-2.55pt;width:23.3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b w:val="0"/>
        </w:rPr>
        <w:br w:type="column"/>
      </w:r>
      <w:r w:rsidR="00B6772A" w:rsidRPr="00C248CE">
        <w:rPr>
          <w:rFonts w:ascii="Arial"/>
          <w:b w:val="0"/>
        </w:rPr>
        <w:lastRenderedPageBreak/>
        <w:t>sometimes</w:t>
      </w:r>
    </w:p>
    <w:p w:rsidR="00033321" w:rsidRDefault="00033321">
      <w:pPr>
        <w:rPr>
          <w:rFonts w:ascii="Arial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7078" w:space="1174"/>
            <w:col w:w="2548"/>
          </w:cols>
        </w:sectPr>
      </w:pPr>
    </w:p>
    <w:p w:rsidR="00033321" w:rsidRDefault="00C74B49">
      <w:pPr>
        <w:spacing w:before="30"/>
        <w:ind w:left="200"/>
        <w:rPr>
          <w:b/>
          <w:sz w:val="31"/>
        </w:rPr>
      </w:pPr>
      <w:r w:rsidRPr="00D73D40">
        <w:rPr>
          <w:rFonts w:ascii="Arial" w:hAnsi="Arial" w:cs="Arial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860992" behindDoc="1" locked="0" layoutInCell="1" allowOverlap="1" wp14:anchorId="4A85DA15" wp14:editId="0C0C4447">
            <wp:simplePos x="0" y="0"/>
            <wp:positionH relativeFrom="column">
              <wp:posOffset>2204085</wp:posOffset>
            </wp:positionH>
            <wp:positionV relativeFrom="paragraph">
              <wp:posOffset>47625</wp:posOffset>
            </wp:positionV>
            <wp:extent cx="739140" cy="482600"/>
            <wp:effectExtent l="0" t="0" r="381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/>
                  </pic:blipFill>
                  <pic:spPr bwMode="auto">
                    <a:xfrm>
                      <a:off x="0" y="0"/>
                      <a:ext cx="73914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b/>
          <w:sz w:val="31"/>
        </w:rPr>
        <w:t xml:space="preserve">severely sight </w:t>
      </w:r>
      <w:r>
        <w:rPr>
          <w:b/>
          <w:sz w:val="31"/>
        </w:rPr>
        <w:br/>
      </w:r>
      <w:r w:rsidR="00B6772A">
        <w:rPr>
          <w:b/>
          <w:sz w:val="31"/>
        </w:rPr>
        <w:t>impaired?</w:t>
      </w:r>
    </w:p>
    <w:p w:rsidR="00033321" w:rsidRDefault="00B6772A">
      <w:pPr>
        <w:spacing w:before="248" w:line="259" w:lineRule="auto"/>
        <w:ind w:left="197"/>
        <w:rPr>
          <w:b/>
          <w:sz w:val="31"/>
        </w:rPr>
      </w:pPr>
      <w:r>
        <w:rPr>
          <w:b/>
          <w:sz w:val="31"/>
        </w:rPr>
        <w:t>Are you registered partially sighted/sight impaired?</w:t>
      </w:r>
    </w:p>
    <w:p w:rsidR="00033321" w:rsidRPr="00C74B49" w:rsidRDefault="00033321">
      <w:pPr>
        <w:pStyle w:val="BodyText"/>
        <w:spacing w:before="6"/>
        <w:rPr>
          <w:b/>
        </w:rPr>
      </w:pPr>
    </w:p>
    <w:p w:rsidR="00033321" w:rsidRDefault="00C74B49">
      <w:pPr>
        <w:spacing w:line="261" w:lineRule="auto"/>
        <w:ind w:left="197" w:right="-7"/>
        <w:rPr>
          <w:b/>
          <w:sz w:val="32"/>
        </w:rPr>
      </w:pPr>
      <w:r w:rsidRPr="00C74B49">
        <w:rPr>
          <w:rFonts w:ascii="Arial" w:eastAsia="Times New Roman" w:hAnsi="Arial" w:cs="Arial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863040" behindDoc="1" locked="0" layoutInCell="1" allowOverlap="1" wp14:anchorId="2A3E5462" wp14:editId="3437FD08">
            <wp:simplePos x="0" y="0"/>
            <wp:positionH relativeFrom="column">
              <wp:posOffset>2197100</wp:posOffset>
            </wp:positionH>
            <wp:positionV relativeFrom="paragraph">
              <wp:posOffset>549275</wp:posOffset>
            </wp:positionV>
            <wp:extent cx="1138555" cy="901700"/>
            <wp:effectExtent l="0" t="0" r="444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4" t="35397" r="31638" b="4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b/>
          <w:sz w:val="32"/>
        </w:rPr>
        <w:t>Have you ever been to hospital about</w:t>
      </w:r>
      <w:r w:rsidR="00B6772A">
        <w:rPr>
          <w:b/>
          <w:spacing w:val="-22"/>
          <w:sz w:val="32"/>
        </w:rPr>
        <w:t xml:space="preserve"> </w:t>
      </w:r>
      <w:r w:rsidR="00B6772A">
        <w:rPr>
          <w:b/>
          <w:sz w:val="32"/>
        </w:rPr>
        <w:t xml:space="preserve">problems </w:t>
      </w:r>
      <w:r w:rsidR="00B6772A">
        <w:rPr>
          <w:b/>
          <w:sz w:val="28"/>
        </w:rPr>
        <w:t xml:space="preserve">yes </w:t>
      </w:r>
      <w:r w:rsidR="00B6772A">
        <w:rPr>
          <w:b/>
          <w:sz w:val="32"/>
        </w:rPr>
        <w:t>with your</w:t>
      </w:r>
      <w:r w:rsidR="00B6772A">
        <w:rPr>
          <w:b/>
          <w:spacing w:val="-3"/>
          <w:sz w:val="32"/>
        </w:rPr>
        <w:t xml:space="preserve"> </w:t>
      </w:r>
      <w:r w:rsidR="00B6772A">
        <w:rPr>
          <w:b/>
          <w:sz w:val="32"/>
        </w:rPr>
        <w:t>eyes?</w:t>
      </w:r>
    </w:p>
    <w:p w:rsidR="00033321" w:rsidRDefault="00B6772A" w:rsidP="00350940">
      <w:pPr>
        <w:tabs>
          <w:tab w:val="left" w:pos="2410"/>
        </w:tabs>
        <w:spacing w:before="36"/>
        <w:ind w:left="128" w:right="-3773"/>
        <w:rPr>
          <w:sz w:val="28"/>
        </w:rPr>
      </w:pPr>
      <w:r>
        <w:br w:type="column"/>
      </w:r>
      <w:r w:rsidR="00350940">
        <w:lastRenderedPageBreak/>
        <w:t xml:space="preserve">   </w:t>
      </w:r>
      <w:r w:rsidR="00C248CE">
        <w:rPr>
          <w:sz w:val="28"/>
        </w:rPr>
        <w:t>y</w:t>
      </w:r>
      <w:r>
        <w:rPr>
          <w:sz w:val="28"/>
        </w:rPr>
        <w:t>es</w:t>
      </w:r>
      <w:r w:rsidR="00350940">
        <w:rPr>
          <w:sz w:val="28"/>
        </w:rPr>
        <w:t xml:space="preserve">               </w:t>
      </w:r>
      <w:r>
        <w:rPr>
          <w:sz w:val="28"/>
        </w:rPr>
        <w:tab/>
      </w:r>
      <w:r w:rsidR="00350940">
        <w:rPr>
          <w:sz w:val="28"/>
        </w:rPr>
        <w:t xml:space="preserve">   n</w:t>
      </w:r>
      <w:r>
        <w:rPr>
          <w:position w:val="3"/>
          <w:sz w:val="28"/>
        </w:rPr>
        <w:t>o</w:t>
      </w:r>
    </w:p>
    <w:p w:rsidR="00033321" w:rsidRDefault="00033321">
      <w:pPr>
        <w:pStyle w:val="BodyText"/>
        <w:rPr>
          <w:sz w:val="36"/>
        </w:rPr>
      </w:pPr>
    </w:p>
    <w:p w:rsidR="00033321" w:rsidRDefault="00033321">
      <w:pPr>
        <w:pStyle w:val="BodyText"/>
        <w:rPr>
          <w:sz w:val="36"/>
        </w:rPr>
      </w:pPr>
    </w:p>
    <w:p w:rsidR="00033321" w:rsidRDefault="00033321">
      <w:pPr>
        <w:pStyle w:val="BodyText"/>
        <w:spacing w:before="8"/>
        <w:rPr>
          <w:sz w:val="27"/>
        </w:rPr>
      </w:pPr>
    </w:p>
    <w:p w:rsidR="00033321" w:rsidRDefault="00B6772A">
      <w:pPr>
        <w:ind w:left="331"/>
        <w:rPr>
          <w:sz w:val="28"/>
        </w:rPr>
      </w:pPr>
      <w:r>
        <w:rPr>
          <w:sz w:val="28"/>
        </w:rPr>
        <w:t>yes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C248CE">
      <w:pPr>
        <w:spacing w:before="255"/>
        <w:ind w:left="239"/>
        <w:rPr>
          <w:sz w:val="28"/>
        </w:rPr>
      </w:pPr>
      <w:r>
        <w:rPr>
          <w:sz w:val="28"/>
        </w:rPr>
        <w:t xml:space="preserve"> </w:t>
      </w:r>
      <w:r w:rsidR="00B6772A">
        <w:rPr>
          <w:sz w:val="28"/>
        </w:rPr>
        <w:t>yes</w:t>
      </w:r>
    </w:p>
    <w:p w:rsidR="00033321" w:rsidRDefault="00B6772A">
      <w:pPr>
        <w:spacing w:before="45"/>
        <w:ind w:left="1270"/>
        <w:rPr>
          <w:sz w:val="28"/>
        </w:rPr>
      </w:pPr>
      <w:r>
        <w:br w:type="column"/>
      </w:r>
      <w:r w:rsidR="00350940" w:rsidRPr="00350940">
        <w:rPr>
          <w:sz w:val="28"/>
          <w:szCs w:val="28"/>
        </w:rPr>
        <w:lastRenderedPageBreak/>
        <w:t xml:space="preserve">   no</w:t>
      </w:r>
      <w:r w:rsidR="00350940">
        <w:t xml:space="preserve">               </w:t>
      </w:r>
      <w:r>
        <w:rPr>
          <w:sz w:val="28"/>
        </w:rPr>
        <w:t>don’t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C248CE">
      <w:pPr>
        <w:pStyle w:val="BodyText"/>
        <w:spacing w:before="7"/>
        <w:rPr>
          <w:sz w:val="3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9DBD4A" wp14:editId="2A739860">
                <wp:simplePos x="0" y="0"/>
                <wp:positionH relativeFrom="column">
                  <wp:posOffset>3012440</wp:posOffset>
                </wp:positionH>
                <wp:positionV relativeFrom="paragraph">
                  <wp:posOffset>214630</wp:posOffset>
                </wp:positionV>
                <wp:extent cx="295910" cy="304800"/>
                <wp:effectExtent l="0" t="0" r="27940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37.2pt;margin-top:16.9pt;width:23.3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A96235" wp14:editId="10296219">
                <wp:simplePos x="0" y="0"/>
                <wp:positionH relativeFrom="column">
                  <wp:posOffset>1285240</wp:posOffset>
                </wp:positionH>
                <wp:positionV relativeFrom="paragraph">
                  <wp:posOffset>214630</wp:posOffset>
                </wp:positionV>
                <wp:extent cx="295910" cy="304800"/>
                <wp:effectExtent l="0" t="0" r="2794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01.2pt;margin-top:16.9pt;width:23.3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ckKAIAAE0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A52091" wp14:editId="3FDF1917">
                <wp:simplePos x="0" y="0"/>
                <wp:positionH relativeFrom="column">
                  <wp:posOffset>107950</wp:posOffset>
                </wp:positionH>
                <wp:positionV relativeFrom="paragraph">
                  <wp:posOffset>214630</wp:posOffset>
                </wp:positionV>
                <wp:extent cx="295910" cy="304800"/>
                <wp:effectExtent l="0" t="0" r="27940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8.5pt;margin-top:16.9pt;width:23.3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350940">
      <w:pPr>
        <w:tabs>
          <w:tab w:val="left" w:pos="1707"/>
        </w:tabs>
        <w:spacing w:before="1"/>
        <w:ind w:left="197"/>
        <w:rPr>
          <w:sz w:val="28"/>
        </w:rPr>
      </w:pPr>
      <w:r>
        <w:rPr>
          <w:position w:val="-1"/>
          <w:sz w:val="28"/>
        </w:rPr>
        <w:t xml:space="preserve">             </w:t>
      </w:r>
      <w:r w:rsidR="00B6772A">
        <w:rPr>
          <w:position w:val="-1"/>
          <w:sz w:val="28"/>
        </w:rPr>
        <w:t>no</w:t>
      </w:r>
      <w:r w:rsidR="00B6772A">
        <w:rPr>
          <w:position w:val="-1"/>
          <w:sz w:val="28"/>
        </w:rPr>
        <w:tab/>
      </w:r>
      <w:r>
        <w:rPr>
          <w:position w:val="-1"/>
          <w:sz w:val="28"/>
        </w:rPr>
        <w:t xml:space="preserve">        </w:t>
      </w:r>
      <w:r w:rsidR="00B6772A">
        <w:rPr>
          <w:sz w:val="28"/>
        </w:rPr>
        <w:t>don't</w:t>
      </w:r>
      <w:r w:rsidR="00B6772A">
        <w:rPr>
          <w:spacing w:val="4"/>
          <w:sz w:val="28"/>
        </w:rPr>
        <w:t xml:space="preserve"> </w:t>
      </w:r>
      <w:r w:rsidR="00B6772A">
        <w:rPr>
          <w:sz w:val="28"/>
        </w:rPr>
        <w:t>know</w:t>
      </w:r>
    </w:p>
    <w:p w:rsidR="00033321" w:rsidRDefault="00033321">
      <w:pPr>
        <w:pStyle w:val="BodyText"/>
        <w:rPr>
          <w:sz w:val="36"/>
        </w:rPr>
      </w:pPr>
    </w:p>
    <w:p w:rsidR="00033321" w:rsidRDefault="00C248CE">
      <w:pPr>
        <w:pStyle w:val="BodyText"/>
        <w:spacing w:before="2"/>
        <w:rPr>
          <w:sz w:val="5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D26CF5" wp14:editId="5FAAD888">
                <wp:simplePos x="0" y="0"/>
                <wp:positionH relativeFrom="column">
                  <wp:posOffset>3003550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36.5pt;margin-top:26.8pt;width:23.3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41B80B" wp14:editId="4C3E4148">
                <wp:simplePos x="0" y="0"/>
                <wp:positionH relativeFrom="column">
                  <wp:posOffset>1285240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01.2pt;margin-top:26.8pt;width:23.3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5B4558" wp14:editId="478000CF">
                <wp:simplePos x="0" y="0"/>
                <wp:positionH relativeFrom="column">
                  <wp:posOffset>116840</wp:posOffset>
                </wp:positionH>
                <wp:positionV relativeFrom="paragraph">
                  <wp:posOffset>327660</wp:posOffset>
                </wp:positionV>
                <wp:extent cx="295910" cy="304800"/>
                <wp:effectExtent l="0" t="0" r="27940" b="190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9.2pt;margin-top:25.8pt;width:23.3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yzKAIAAE0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350940">
      <w:pPr>
        <w:tabs>
          <w:tab w:val="left" w:pos="1842"/>
        </w:tabs>
        <w:ind w:left="206"/>
        <w:rPr>
          <w:rFonts w:ascii="Arial"/>
          <w:sz w:val="28"/>
        </w:rPr>
      </w:pPr>
      <w:r>
        <w:rPr>
          <w:position w:val="-1"/>
          <w:sz w:val="28"/>
        </w:rPr>
        <w:t xml:space="preserve">             </w:t>
      </w:r>
      <w:r w:rsidR="00B6772A">
        <w:rPr>
          <w:position w:val="-1"/>
          <w:sz w:val="28"/>
        </w:rPr>
        <w:t>no</w:t>
      </w:r>
      <w:r w:rsidR="00B6772A">
        <w:rPr>
          <w:position w:val="-1"/>
          <w:sz w:val="28"/>
        </w:rPr>
        <w:tab/>
      </w:r>
      <w:r>
        <w:rPr>
          <w:position w:val="-1"/>
          <w:sz w:val="28"/>
        </w:rPr>
        <w:t xml:space="preserve">            </w:t>
      </w:r>
      <w:r w:rsidR="00B6772A">
        <w:rPr>
          <w:rFonts w:ascii="Arial"/>
          <w:sz w:val="28"/>
        </w:rPr>
        <w:t>don't</w:t>
      </w:r>
      <w:r w:rsidR="00B6772A">
        <w:rPr>
          <w:rFonts w:ascii="Arial"/>
          <w:spacing w:val="3"/>
          <w:sz w:val="28"/>
        </w:rPr>
        <w:t xml:space="preserve"> </w:t>
      </w:r>
      <w:r w:rsidR="00B6772A">
        <w:rPr>
          <w:rFonts w:ascii="Arial"/>
          <w:sz w:val="28"/>
        </w:rPr>
        <w:t>know</w:t>
      </w:r>
    </w:p>
    <w:p w:rsidR="00033321" w:rsidRDefault="00033321">
      <w:pPr>
        <w:rPr>
          <w:rFonts w:ascii="Arial"/>
          <w:sz w:val="28"/>
        </w:rPr>
        <w:sectPr w:rsidR="00033321" w:rsidSect="00350940">
          <w:type w:val="continuous"/>
          <w:pgSz w:w="11900" w:h="16840"/>
          <w:pgMar w:top="140" w:right="580" w:bottom="280" w:left="520" w:header="720" w:footer="720" w:gutter="0"/>
          <w:cols w:num="3" w:space="720" w:equalWidth="0">
            <w:col w:w="4554" w:space="40"/>
            <w:col w:w="840" w:space="2"/>
            <w:col w:w="5364"/>
          </w:cols>
        </w:sectPr>
      </w:pPr>
    </w:p>
    <w:p w:rsidR="00033321" w:rsidRDefault="00033321">
      <w:pPr>
        <w:pStyle w:val="BodyText"/>
        <w:rPr>
          <w:rFonts w:ascii="Arial"/>
        </w:rPr>
      </w:pPr>
    </w:p>
    <w:p w:rsidR="00033321" w:rsidRDefault="00033321">
      <w:pPr>
        <w:pStyle w:val="BodyText"/>
        <w:spacing w:before="6"/>
        <w:rPr>
          <w:rFonts w:ascii="Arial"/>
          <w:sz w:val="17"/>
        </w:rPr>
      </w:pPr>
    </w:p>
    <w:p w:rsidR="00033321" w:rsidRDefault="00C248CE">
      <w:pPr>
        <w:spacing w:before="100"/>
        <w:ind w:left="291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A050CF" wp14:editId="0748D62A">
                <wp:simplePos x="0" y="0"/>
                <wp:positionH relativeFrom="column">
                  <wp:posOffset>3517900</wp:posOffset>
                </wp:positionH>
                <wp:positionV relativeFrom="paragraph">
                  <wp:posOffset>184150</wp:posOffset>
                </wp:positionV>
                <wp:extent cx="3229610" cy="800100"/>
                <wp:effectExtent l="0" t="0" r="27940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277pt;margin-top:14.5pt;width:254.3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5xKA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If yes,</w:t>
      </w:r>
      <w:r w:rsidRPr="00C248CE">
        <w:rPr>
          <w:noProof/>
        </w:rPr>
        <w:t xml:space="preserve"> </w:t>
      </w:r>
    </w:p>
    <w:p w:rsidR="00033321" w:rsidRDefault="00B6772A">
      <w:pPr>
        <w:pStyle w:val="ListParagraph"/>
        <w:numPr>
          <w:ilvl w:val="0"/>
          <w:numId w:val="1"/>
        </w:numPr>
        <w:tabs>
          <w:tab w:val="left" w:pos="614"/>
        </w:tabs>
        <w:spacing w:before="131"/>
        <w:rPr>
          <w:sz w:val="32"/>
        </w:rPr>
      </w:pPr>
      <w:r>
        <w:rPr>
          <w:sz w:val="32"/>
        </w:rPr>
        <w:t>what was the</w:t>
      </w:r>
      <w:r>
        <w:rPr>
          <w:spacing w:val="3"/>
          <w:sz w:val="32"/>
        </w:rPr>
        <w:t xml:space="preserve"> </w:t>
      </w:r>
      <w:r>
        <w:rPr>
          <w:sz w:val="32"/>
        </w:rPr>
        <w:t>problem?</w:t>
      </w:r>
    </w:p>
    <w:p w:rsidR="00033321" w:rsidRDefault="00B6772A">
      <w:pPr>
        <w:pStyle w:val="ListParagraph"/>
        <w:numPr>
          <w:ilvl w:val="0"/>
          <w:numId w:val="1"/>
        </w:numPr>
        <w:tabs>
          <w:tab w:val="left" w:pos="614"/>
        </w:tabs>
        <w:rPr>
          <w:sz w:val="28"/>
        </w:rPr>
      </w:pPr>
      <w:r>
        <w:rPr>
          <w:sz w:val="32"/>
        </w:rPr>
        <w:t>which hospital did you go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z w:val="28"/>
        </w:rPr>
        <w:t>?</w:t>
      </w:r>
    </w:p>
    <w:p w:rsidR="00033321" w:rsidRDefault="00033321">
      <w:pPr>
        <w:pStyle w:val="BodyText"/>
        <w:spacing w:before="4"/>
        <w:rPr>
          <w:sz w:val="25"/>
        </w:rPr>
      </w:pPr>
    </w:p>
    <w:p w:rsidR="00033321" w:rsidRDefault="00033321">
      <w:pPr>
        <w:rPr>
          <w:sz w:val="25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C248CE">
      <w:pPr>
        <w:spacing w:before="99"/>
        <w:ind w:left="202"/>
        <w:rPr>
          <w:b/>
          <w:sz w:val="31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5FDF01" wp14:editId="04FB2A9E">
                <wp:simplePos x="0" y="0"/>
                <wp:positionH relativeFrom="column">
                  <wp:posOffset>4000500</wp:posOffset>
                </wp:positionH>
                <wp:positionV relativeFrom="paragraph">
                  <wp:posOffset>278130</wp:posOffset>
                </wp:positionV>
                <wp:extent cx="295910" cy="304800"/>
                <wp:effectExtent l="0" t="0" r="27940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315pt;margin-top:21.9pt;width:23.3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rPr>
          <w:b/>
          <w:sz w:val="31"/>
        </w:rPr>
        <w:t>Has anyone in your family</w:t>
      </w:r>
    </w:p>
    <w:p w:rsidR="00033321" w:rsidRDefault="00B6772A">
      <w:pPr>
        <w:tabs>
          <w:tab w:val="left" w:pos="5695"/>
        </w:tabs>
        <w:spacing w:before="32"/>
        <w:ind w:left="202"/>
        <w:rPr>
          <w:sz w:val="28"/>
        </w:rPr>
      </w:pPr>
      <w:r>
        <w:rPr>
          <w:b/>
          <w:sz w:val="31"/>
        </w:rPr>
        <w:t>had serious</w:t>
      </w:r>
      <w:r>
        <w:rPr>
          <w:b/>
          <w:spacing w:val="-9"/>
          <w:sz w:val="31"/>
        </w:rPr>
        <w:t xml:space="preserve"> </w:t>
      </w:r>
      <w:r>
        <w:rPr>
          <w:b/>
          <w:sz w:val="31"/>
        </w:rPr>
        <w:t>eye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problems?</w:t>
      </w:r>
      <w:r>
        <w:rPr>
          <w:b/>
          <w:sz w:val="31"/>
        </w:rPr>
        <w:tab/>
      </w:r>
      <w:r>
        <w:rPr>
          <w:sz w:val="28"/>
        </w:rPr>
        <w:t>yes</w:t>
      </w:r>
    </w:p>
    <w:p w:rsidR="00033321" w:rsidRDefault="00C74B49">
      <w:pPr>
        <w:spacing w:before="235" w:line="261" w:lineRule="auto"/>
        <w:ind w:left="303"/>
        <w:rPr>
          <w:sz w:val="32"/>
        </w:rPr>
      </w:pPr>
      <w:r w:rsidRPr="002676AA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865088" behindDoc="1" locked="0" layoutInCell="1" allowOverlap="1" wp14:anchorId="1B8740C6" wp14:editId="2ECCADDE">
            <wp:simplePos x="0" y="0"/>
            <wp:positionH relativeFrom="column">
              <wp:posOffset>3864610</wp:posOffset>
            </wp:positionH>
            <wp:positionV relativeFrom="paragraph">
              <wp:posOffset>228600</wp:posOffset>
            </wp:positionV>
            <wp:extent cx="1733550" cy="447675"/>
            <wp:effectExtent l="0" t="0" r="0" b="9525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sz w:val="32"/>
        </w:rPr>
        <w:t>For example: has anyone had glaucoma, cataracts or diabetes?</w:t>
      </w:r>
    </w:p>
    <w:p w:rsidR="00033321" w:rsidRDefault="00C248CE">
      <w:pPr>
        <w:pStyle w:val="BodyText"/>
        <w:spacing w:before="10"/>
        <w:rPr>
          <w:sz w:val="4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5F5980" wp14:editId="0BF972EC">
                <wp:simplePos x="0" y="0"/>
                <wp:positionH relativeFrom="column">
                  <wp:posOffset>6451600</wp:posOffset>
                </wp:positionH>
                <wp:positionV relativeFrom="paragraph">
                  <wp:posOffset>-970280</wp:posOffset>
                </wp:positionV>
                <wp:extent cx="295910" cy="304800"/>
                <wp:effectExtent l="0" t="0" r="27940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508pt;margin-top:-76.4pt;width:23.3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BA7F07" wp14:editId="3CA831B2">
                <wp:simplePos x="0" y="0"/>
                <wp:positionH relativeFrom="column">
                  <wp:posOffset>4893310</wp:posOffset>
                </wp:positionH>
                <wp:positionV relativeFrom="paragraph">
                  <wp:posOffset>-970280</wp:posOffset>
                </wp:positionV>
                <wp:extent cx="295910" cy="304800"/>
                <wp:effectExtent l="0" t="0" r="2794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385.3pt;margin-top:-76.4pt;width:23.3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br w:type="column"/>
      </w:r>
    </w:p>
    <w:p w:rsidR="00033321" w:rsidRDefault="00B6772A">
      <w:pPr>
        <w:tabs>
          <w:tab w:val="left" w:pos="1349"/>
        </w:tabs>
        <w:ind w:left="202"/>
        <w:rPr>
          <w:sz w:val="28"/>
        </w:rPr>
      </w:pPr>
      <w:r>
        <w:rPr>
          <w:sz w:val="28"/>
        </w:rPr>
        <w:t>no</w:t>
      </w:r>
      <w:r>
        <w:rPr>
          <w:sz w:val="28"/>
        </w:rPr>
        <w:tab/>
        <w:t>don't know</w:t>
      </w:r>
    </w:p>
    <w:p w:rsidR="00033321" w:rsidRDefault="00033321">
      <w:pPr>
        <w:rPr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6216" w:space="814"/>
            <w:col w:w="3770"/>
          </w:cols>
        </w:sectPr>
      </w:pPr>
    </w:p>
    <w:p w:rsidR="006F16A7" w:rsidRDefault="006F16A7">
      <w:pPr>
        <w:tabs>
          <w:tab w:val="left" w:pos="2007"/>
        </w:tabs>
        <w:spacing w:before="100" w:line="261" w:lineRule="auto"/>
        <w:ind w:left="291" w:right="1412" w:firstLine="88"/>
        <w:rPr>
          <w:sz w:val="8"/>
          <w:szCs w:val="20"/>
        </w:rPr>
      </w:pPr>
    </w:p>
    <w:p w:rsidR="00033321" w:rsidRDefault="00B6772A">
      <w:pPr>
        <w:tabs>
          <w:tab w:val="left" w:pos="2007"/>
        </w:tabs>
        <w:spacing w:before="100" w:line="261" w:lineRule="auto"/>
        <w:ind w:left="291" w:right="1412" w:firstLine="88"/>
        <w:rPr>
          <w:sz w:val="32"/>
        </w:rPr>
      </w:pPr>
      <w:r>
        <w:rPr>
          <w:sz w:val="32"/>
        </w:rPr>
        <w:t>If yes, please write say who has the problems and</w:t>
      </w:r>
      <w:r>
        <w:rPr>
          <w:spacing w:val="-38"/>
          <w:sz w:val="32"/>
        </w:rPr>
        <w:t xml:space="preserve"> </w:t>
      </w:r>
      <w:r>
        <w:rPr>
          <w:sz w:val="32"/>
        </w:rPr>
        <w:t>what</w:t>
      </w:r>
      <w:r w:rsidR="006F16A7">
        <w:rPr>
          <w:sz w:val="32"/>
        </w:rPr>
        <w:br/>
        <w:t xml:space="preserve"> </w:t>
      </w:r>
      <w:r>
        <w:rPr>
          <w:sz w:val="32"/>
        </w:rPr>
        <w:t>problems</w:t>
      </w:r>
      <w:r>
        <w:rPr>
          <w:sz w:val="32"/>
        </w:rPr>
        <w:tab/>
        <w:t>they’ve</w:t>
      </w:r>
      <w:r>
        <w:rPr>
          <w:spacing w:val="-2"/>
          <w:sz w:val="32"/>
        </w:rPr>
        <w:t xml:space="preserve"> </w:t>
      </w:r>
      <w:r>
        <w:rPr>
          <w:sz w:val="32"/>
        </w:rPr>
        <w:t>had</w:t>
      </w:r>
    </w:p>
    <w:p w:rsidR="00033321" w:rsidRDefault="00033321">
      <w:pPr>
        <w:pStyle w:val="BodyText"/>
        <w:spacing w:before="3"/>
        <w:rPr>
          <w:sz w:val="19"/>
        </w:rPr>
      </w:pPr>
    </w:p>
    <w:tbl>
      <w:tblPr>
        <w:tblW w:w="0" w:type="auto"/>
        <w:tblInd w:w="7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245"/>
      </w:tblGrid>
      <w:tr w:rsidR="00033321">
        <w:trPr>
          <w:trHeight w:val="571"/>
        </w:trPr>
        <w:tc>
          <w:tcPr>
            <w:tcW w:w="3937" w:type="dxa"/>
            <w:shd w:val="clear" w:color="auto" w:fill="000000"/>
          </w:tcPr>
          <w:p w:rsidR="00033321" w:rsidRDefault="00B6772A">
            <w:pPr>
              <w:pStyle w:val="TableParagraph"/>
              <w:spacing w:line="319" w:lineRule="exact"/>
              <w:ind w:left="1647" w:right="164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Who</w:t>
            </w:r>
          </w:p>
        </w:tc>
        <w:tc>
          <w:tcPr>
            <w:tcW w:w="5245" w:type="dxa"/>
            <w:shd w:val="clear" w:color="auto" w:fill="000000"/>
          </w:tcPr>
          <w:p w:rsidR="00033321" w:rsidRDefault="00B6772A">
            <w:pPr>
              <w:pStyle w:val="TableParagraph"/>
              <w:spacing w:line="319" w:lineRule="exact"/>
              <w:ind w:left="16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What problem</w:t>
            </w:r>
          </w:p>
        </w:tc>
      </w:tr>
      <w:tr w:rsidR="00033321">
        <w:trPr>
          <w:trHeight w:val="1720"/>
        </w:trPr>
        <w:tc>
          <w:tcPr>
            <w:tcW w:w="3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321" w:rsidRDefault="0003332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321" w:rsidRDefault="0003332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033321">
      <w:pPr>
        <w:pStyle w:val="BodyText"/>
        <w:spacing w:before="3"/>
        <w:rPr>
          <w:sz w:val="22"/>
        </w:rPr>
      </w:pPr>
    </w:p>
    <w:p w:rsidR="00033321" w:rsidRDefault="00B6772A">
      <w:pPr>
        <w:pStyle w:val="BodyText"/>
        <w:spacing w:line="223" w:lineRule="auto"/>
        <w:ind w:left="204" w:right="-2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rPr>
          <w:sz w:val="26"/>
        </w:rPr>
      </w:pPr>
      <w:r>
        <w:br w:type="column"/>
      </w:r>
    </w:p>
    <w:p w:rsidR="00033321" w:rsidRDefault="00B6772A">
      <w:pPr>
        <w:spacing w:before="171"/>
        <w:ind w:left="204"/>
      </w:pPr>
      <w:r>
        <w:t>Page 3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9098" w:space="171"/>
            <w:col w:w="1531"/>
          </w:cols>
        </w:sectPr>
      </w:pPr>
    </w:p>
    <w:p w:rsidR="00033321" w:rsidRDefault="006F16A7">
      <w:pPr>
        <w:spacing w:before="75"/>
        <w:ind w:left="275"/>
        <w:rPr>
          <w:sz w:val="4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505633" wp14:editId="2B07B5B3">
                <wp:simplePos x="0" y="0"/>
                <wp:positionH relativeFrom="column">
                  <wp:posOffset>12700</wp:posOffset>
                </wp:positionH>
                <wp:positionV relativeFrom="paragraph">
                  <wp:posOffset>-127000</wp:posOffset>
                </wp:positionV>
                <wp:extent cx="7010400" cy="511175"/>
                <wp:effectExtent l="19050" t="19050" r="19050" b="22225"/>
                <wp:wrapNone/>
                <wp:docPr id="7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11175"/>
                        </a:xfrm>
                        <a:prstGeom prst="rect">
                          <a:avLst/>
                        </a:prstGeom>
                        <a:solidFill>
                          <a:srgbClr val="F4774F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F16A7" w:rsidRPr="006F16A7" w:rsidRDefault="006F16A7" w:rsidP="006F16A7">
                            <w:pPr>
                              <w:spacing w:before="97"/>
                              <w:ind w:left="256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F16A7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More about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95" type="#_x0000_t202" style="position:absolute;left:0;text-align:left;margin-left:1pt;margin-top:-10pt;width:552pt;height:40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" fillcolor="#f4774f" strokecolor="#f37245" strokeweight="2.25pt">
                <v:textbox inset="0,0,0,0">
                  <w:txbxContent>
                    <w:p w:rsidR="006F16A7" w:rsidRPr="006F16A7" w:rsidRDefault="006F16A7" w:rsidP="006F16A7">
                      <w:pPr>
                        <w:spacing w:before="97"/>
                        <w:ind w:left="256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6F16A7">
                        <w:rPr>
                          <w:b/>
                          <w:color w:val="FFFFFF" w:themeColor="background1"/>
                          <w:sz w:val="36"/>
                        </w:rPr>
                        <w:t>More about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40"/>
          <w:lang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D07FED" wp14:editId="36C85421">
                <wp:simplePos x="0" y="0"/>
                <wp:positionH relativeFrom="column">
                  <wp:posOffset>12700</wp:posOffset>
                </wp:positionH>
                <wp:positionV relativeFrom="paragraph">
                  <wp:posOffset>-63500</wp:posOffset>
                </wp:positionV>
                <wp:extent cx="7010400" cy="937260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937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372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" o:spid="_x0000_s1026" style="position:absolute;margin-left:1pt;margin-top:-5pt;width:552pt;height:738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" filled="f" strokecolor="#f37245"/>
            </w:pict>
          </mc:Fallback>
        </mc:AlternateContent>
      </w:r>
      <w:r w:rsidR="00B6772A">
        <w:rPr>
          <w:color w:val="FFFFFF"/>
          <w:sz w:val="40"/>
        </w:rPr>
        <w:t>More about you</w:t>
      </w:r>
    </w:p>
    <w:p w:rsidR="00033321" w:rsidRDefault="00B6772A">
      <w:pPr>
        <w:spacing w:before="227"/>
        <w:ind w:left="202"/>
        <w:rPr>
          <w:b/>
          <w:sz w:val="32"/>
        </w:rPr>
      </w:pPr>
      <w:r>
        <w:rPr>
          <w:b/>
          <w:sz w:val="32"/>
        </w:rPr>
        <w:t>Do you use a</w:t>
      </w:r>
    </w:p>
    <w:p w:rsidR="00033321" w:rsidRDefault="00784273">
      <w:pPr>
        <w:tabs>
          <w:tab w:val="left" w:pos="4302"/>
          <w:tab w:val="left" w:pos="6223"/>
          <w:tab w:val="left" w:pos="7728"/>
        </w:tabs>
        <w:spacing w:before="34"/>
        <w:ind w:left="202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0208" behindDoc="1" locked="0" layoutInCell="1" allowOverlap="1" wp14:anchorId="787A6031" wp14:editId="09C9304A">
            <wp:simplePos x="0" y="0"/>
            <wp:positionH relativeFrom="column">
              <wp:posOffset>1612900</wp:posOffset>
            </wp:positionH>
            <wp:positionV relativeFrom="paragraph">
              <wp:posOffset>-205105</wp:posOffset>
            </wp:positionV>
            <wp:extent cx="1066800" cy="968375"/>
            <wp:effectExtent l="0" t="0" r="0" b="317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DC69ED" wp14:editId="1AD89AEB">
                <wp:simplePos x="0" y="0"/>
                <wp:positionH relativeFrom="column">
                  <wp:posOffset>5986780</wp:posOffset>
                </wp:positionH>
                <wp:positionV relativeFrom="paragraph">
                  <wp:posOffset>40005</wp:posOffset>
                </wp:positionV>
                <wp:extent cx="317500" cy="292100"/>
                <wp:effectExtent l="0" t="0" r="25400" b="1270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B7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471.4pt;margin-top:3.15pt;width:25pt;height:2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LGJg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">
                <v:textbox>
                  <w:txbxContent>
                    <w:p w:rsidR="00DA0C49" w:rsidRDefault="00DA0C49" w:rsidP="006B71C7"/>
                  </w:txbxContent>
                </v:textbox>
              </v:shape>
            </w:pict>
          </mc:Fallback>
        </mc:AlternateContent>
      </w:r>
      <w:r w:rsidR="006B71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BBD97B" wp14:editId="7B92E852">
                <wp:simplePos x="0" y="0"/>
                <wp:positionH relativeFrom="column">
                  <wp:posOffset>4292600</wp:posOffset>
                </wp:positionH>
                <wp:positionV relativeFrom="paragraph">
                  <wp:posOffset>40005</wp:posOffset>
                </wp:positionV>
                <wp:extent cx="317500" cy="292100"/>
                <wp:effectExtent l="0" t="0" r="25400" b="1270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B7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338pt;margin-top:3.15pt;width:25pt;height:2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YFJw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">
                <v:textbox>
                  <w:txbxContent>
                    <w:p w:rsidR="00DA0C49" w:rsidRDefault="00DA0C49" w:rsidP="006B71C7"/>
                  </w:txbxContent>
                </v:textbox>
              </v:shape>
            </w:pict>
          </mc:Fallback>
        </mc:AlternateContent>
      </w:r>
      <w:r w:rsidR="006B71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E78B2D" wp14:editId="46D311A4">
                <wp:simplePos x="0" y="0"/>
                <wp:positionH relativeFrom="column">
                  <wp:posOffset>3157855</wp:posOffset>
                </wp:positionH>
                <wp:positionV relativeFrom="paragraph">
                  <wp:posOffset>40005</wp:posOffset>
                </wp:positionV>
                <wp:extent cx="317500" cy="292100"/>
                <wp:effectExtent l="0" t="0" r="25400" b="1270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B7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248.65pt;margin-top:3.15pt;width:25pt;height:2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i+Jg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">
                <v:textbox>
                  <w:txbxContent>
                    <w:p w:rsidR="00DA0C49" w:rsidRDefault="00DA0C49" w:rsidP="006B71C7"/>
                  </w:txbxContent>
                </v:textbox>
              </v:shape>
            </w:pict>
          </mc:Fallback>
        </mc:AlternateContent>
      </w:r>
      <w:r w:rsidR="00B6772A">
        <w:rPr>
          <w:b/>
          <w:sz w:val="32"/>
        </w:rPr>
        <w:t>wheelchair?</w:t>
      </w:r>
      <w:r w:rsidR="00B6772A">
        <w:rPr>
          <w:b/>
          <w:sz w:val="32"/>
        </w:rPr>
        <w:tab/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sometimes</w:t>
      </w:r>
    </w:p>
    <w:p w:rsidR="00033321" w:rsidRDefault="00033321">
      <w:pPr>
        <w:pStyle w:val="BodyText"/>
        <w:spacing w:before="5"/>
        <w:rPr>
          <w:sz w:val="55"/>
        </w:rPr>
      </w:pPr>
    </w:p>
    <w:p w:rsidR="00033321" w:rsidRDefault="00B6772A">
      <w:pPr>
        <w:pStyle w:val="Heading1"/>
        <w:ind w:left="225"/>
      </w:pPr>
      <w:r>
        <w:rPr>
          <w:spacing w:val="-5"/>
        </w:rPr>
        <w:t>If</w:t>
      </w:r>
      <w:r>
        <w:rPr>
          <w:spacing w:val="-20"/>
        </w:rPr>
        <w:t xml:space="preserve"> </w:t>
      </w:r>
      <w:r>
        <w:rPr>
          <w:spacing w:val="-8"/>
        </w:rPr>
        <w:t>yes,</w:t>
      </w:r>
      <w:r>
        <w:rPr>
          <w:spacing w:val="-21"/>
        </w:rPr>
        <w:t xml:space="preserve"> </w:t>
      </w:r>
      <w:r>
        <w:rPr>
          <w:spacing w:val="-7"/>
        </w:rPr>
        <w:t>ask</w:t>
      </w:r>
      <w:r>
        <w:rPr>
          <w:spacing w:val="-21"/>
        </w:rPr>
        <w:t xml:space="preserve"> </w:t>
      </w:r>
      <w:r>
        <w:rPr>
          <w:spacing w:val="-8"/>
        </w:rPr>
        <w:t>about</w:t>
      </w:r>
      <w:r>
        <w:rPr>
          <w:spacing w:val="-21"/>
        </w:rPr>
        <w:t xml:space="preserve"> </w:t>
      </w:r>
      <w:r>
        <w:rPr>
          <w:spacing w:val="-9"/>
        </w:rPr>
        <w:t>access</w:t>
      </w:r>
      <w:r>
        <w:rPr>
          <w:spacing w:val="-20"/>
        </w:rPr>
        <w:t xml:space="preserve"> </w:t>
      </w:r>
      <w:r>
        <w:rPr>
          <w:spacing w:val="-8"/>
        </w:rPr>
        <w:t>into</w:t>
      </w:r>
      <w:r>
        <w:rPr>
          <w:spacing w:val="-22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9"/>
        </w:rPr>
        <w:t>optician</w:t>
      </w:r>
      <w:r>
        <w:rPr>
          <w:spacing w:val="-21"/>
        </w:rPr>
        <w:t xml:space="preserve"> </w:t>
      </w:r>
      <w:r>
        <w:rPr>
          <w:spacing w:val="-8"/>
        </w:rPr>
        <w:t>shop</w:t>
      </w:r>
      <w:r>
        <w:rPr>
          <w:spacing w:val="-22"/>
        </w:rPr>
        <w:t xml:space="preserve"> </w:t>
      </w:r>
      <w:r>
        <w:rPr>
          <w:spacing w:val="-7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7"/>
        </w:rPr>
        <w:t>eye</w:t>
      </w:r>
      <w:r>
        <w:rPr>
          <w:spacing w:val="-21"/>
        </w:rPr>
        <w:t xml:space="preserve"> </w:t>
      </w:r>
      <w:r>
        <w:rPr>
          <w:spacing w:val="-9"/>
        </w:rPr>
        <w:t>test</w:t>
      </w:r>
      <w:r>
        <w:rPr>
          <w:spacing w:val="-21"/>
        </w:rPr>
        <w:t xml:space="preserve"> </w:t>
      </w:r>
      <w:r>
        <w:rPr>
          <w:spacing w:val="-10"/>
        </w:rPr>
        <w:t>room</w:t>
      </w:r>
    </w:p>
    <w:p w:rsidR="00033321" w:rsidRDefault="00033321">
      <w:pPr>
        <w:pStyle w:val="BodyText"/>
        <w:spacing w:before="9"/>
        <w:rPr>
          <w:sz w:val="17"/>
        </w:rPr>
      </w:pPr>
    </w:p>
    <w:p w:rsidR="006166A2" w:rsidRDefault="00784273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 w:rsidRPr="00530020">
        <w:rPr>
          <w:rFonts w:ascii="Arial" w:hAnsi="Arial" w:cs="Arial"/>
          <w:noProof/>
          <w:color w:val="FFFFFF"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06AB4A6D" wp14:editId="7452EB12">
            <wp:simplePos x="0" y="0"/>
            <wp:positionH relativeFrom="column">
              <wp:posOffset>2296160</wp:posOffset>
            </wp:positionH>
            <wp:positionV relativeFrom="paragraph">
              <wp:posOffset>187960</wp:posOffset>
            </wp:positionV>
            <wp:extent cx="1352550" cy="828675"/>
            <wp:effectExtent l="0" t="0" r="0" b="952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6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546A3F" wp14:editId="0E7CCC6E">
                <wp:simplePos x="0" y="0"/>
                <wp:positionH relativeFrom="column">
                  <wp:posOffset>5821680</wp:posOffset>
                </wp:positionH>
                <wp:positionV relativeFrom="paragraph">
                  <wp:posOffset>394970</wp:posOffset>
                </wp:positionV>
                <wp:extent cx="317500" cy="292100"/>
                <wp:effectExtent l="0" t="0" r="2540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67D" w:rsidRDefault="006E067D" w:rsidP="006E0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458.4pt;margin-top:31.1pt;width:25pt;height:2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">
                <v:textbox>
                  <w:txbxContent>
                    <w:p w:rsidR="006E067D" w:rsidRDefault="006E067D" w:rsidP="006E067D"/>
                  </w:txbxContent>
                </v:textbox>
              </v:shape>
            </w:pict>
          </mc:Fallback>
        </mc:AlternateContent>
      </w:r>
      <w:r w:rsidR="006166A2" w:rsidRPr="006166A2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4BB4DC2" wp14:editId="00A2F55B">
                <wp:simplePos x="0" y="0"/>
                <wp:positionH relativeFrom="page">
                  <wp:posOffset>4762500</wp:posOffset>
                </wp:positionH>
                <wp:positionV relativeFrom="paragraph">
                  <wp:posOffset>397510</wp:posOffset>
                </wp:positionV>
                <wp:extent cx="254000" cy="254000"/>
                <wp:effectExtent l="0" t="0" r="12700" b="12700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75pt;margin-top:31.3pt;width:20pt;height:20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XKfw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" filled="f">
                <w10:wrap anchorx="page"/>
              </v:rect>
            </w:pict>
          </mc:Fallback>
        </mc:AlternateContent>
      </w:r>
      <w:r w:rsidR="006166A2" w:rsidRPr="006166A2">
        <w:rPr>
          <w:b/>
          <w:sz w:val="32"/>
        </w:rPr>
        <w:t xml:space="preserve">Do you have any </w:t>
      </w:r>
      <w:r w:rsidR="006166A2" w:rsidRPr="006166A2">
        <w:rPr>
          <w:b/>
          <w:sz w:val="32"/>
        </w:rPr>
        <w:br/>
        <w:t xml:space="preserve"> health problems</w:t>
      </w:r>
      <w:r w:rsidR="006166A2">
        <w:rPr>
          <w:sz w:val="32"/>
        </w:rPr>
        <w:t xml:space="preserve">                          yes               no</w:t>
      </w:r>
      <w:r w:rsidR="006166A2">
        <w:rPr>
          <w:sz w:val="32"/>
        </w:rPr>
        <w:br/>
      </w:r>
      <w:r w:rsidR="006166A2" w:rsidRPr="006166A2">
        <w:rPr>
          <w:b/>
          <w:sz w:val="32"/>
        </w:rPr>
        <w:t xml:space="preserve"> or disabilities?</w:t>
      </w:r>
    </w:p>
    <w:p w:rsidR="006166A2" w:rsidRDefault="006166A2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D61E4E" wp14:editId="365581C9">
                <wp:simplePos x="0" y="0"/>
                <wp:positionH relativeFrom="column">
                  <wp:posOffset>2247900</wp:posOffset>
                </wp:positionH>
                <wp:positionV relativeFrom="paragraph">
                  <wp:posOffset>71120</wp:posOffset>
                </wp:positionV>
                <wp:extent cx="4406900" cy="739775"/>
                <wp:effectExtent l="0" t="0" r="12700" b="2222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177pt;margin-top:5.6pt;width:347pt;height:5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2mKAIAAE4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>
        <w:rPr>
          <w:sz w:val="32"/>
        </w:rPr>
        <w:t xml:space="preserve">If yes, please say </w:t>
      </w:r>
      <w:r>
        <w:rPr>
          <w:sz w:val="32"/>
        </w:rPr>
        <w:br/>
        <w:t xml:space="preserve"> what they are</w:t>
      </w:r>
    </w:p>
    <w:p w:rsidR="006166A2" w:rsidRDefault="00784273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74304" behindDoc="1" locked="0" layoutInCell="1" allowOverlap="1" wp14:anchorId="186BF6ED" wp14:editId="00ECAC22">
            <wp:simplePos x="0" y="0"/>
            <wp:positionH relativeFrom="column">
              <wp:posOffset>2062480</wp:posOffset>
            </wp:positionH>
            <wp:positionV relativeFrom="paragraph">
              <wp:posOffset>371475</wp:posOffset>
            </wp:positionV>
            <wp:extent cx="660400" cy="846666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r="18572"/>
                    <a:stretch/>
                  </pic:blipFill>
                  <pic:spPr bwMode="auto">
                    <a:xfrm>
                      <a:off x="0" y="0"/>
                      <a:ext cx="660400" cy="8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60C1A2" wp14:editId="5FF10D83">
                <wp:simplePos x="0" y="0"/>
                <wp:positionH relativeFrom="column">
                  <wp:posOffset>152400</wp:posOffset>
                </wp:positionH>
                <wp:positionV relativeFrom="paragraph">
                  <wp:posOffset>408940</wp:posOffset>
                </wp:positionV>
                <wp:extent cx="2265680" cy="863600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Pr="006166A2" w:rsidRDefault="00DA0C49" w:rsidP="00B67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 you take any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medication?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2pt;margin-top:32.2pt;width:178.4pt;height:6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" filled="f" stroked="f">
                <v:textbox>
                  <w:txbxContent>
                    <w:p w:rsidR="00DA0C49" w:rsidRPr="006166A2" w:rsidRDefault="00DA0C49" w:rsidP="00B67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Do you take any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  <w:t>medication?</w:t>
                      </w:r>
                    </w:p>
                  </w:txbxContent>
                </v:textbox>
              </v:shape>
            </w:pict>
          </mc:Fallback>
        </mc:AlternateContent>
      </w:r>
    </w:p>
    <w:p w:rsidR="006166A2" w:rsidRDefault="006E067D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81D2DA" wp14:editId="2982E73D">
                <wp:simplePos x="0" y="0"/>
                <wp:positionH relativeFrom="column">
                  <wp:posOffset>6202680</wp:posOffset>
                </wp:positionH>
                <wp:positionV relativeFrom="paragraph">
                  <wp:posOffset>71755</wp:posOffset>
                </wp:positionV>
                <wp:extent cx="317500" cy="292100"/>
                <wp:effectExtent l="0" t="0" r="25400" b="1270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67D" w:rsidRDefault="006E067D" w:rsidP="006E0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488.4pt;margin-top:5.65pt;width:25pt;height:2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UGWJgIAAE0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">
                <v:textbox>
                  <w:txbxContent>
                    <w:p w:rsidR="006E067D" w:rsidRDefault="006E067D" w:rsidP="006E067D"/>
                  </w:txbxContent>
                </v:textbox>
              </v:shape>
            </w:pict>
          </mc:Fallback>
        </mc:AlternateContent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D0DFC74" wp14:editId="4C9ADBE9">
                <wp:simplePos x="0" y="0"/>
                <wp:positionH relativeFrom="page">
                  <wp:posOffset>4762500</wp:posOffset>
                </wp:positionH>
                <wp:positionV relativeFrom="paragraph">
                  <wp:posOffset>65405</wp:posOffset>
                </wp:positionV>
                <wp:extent cx="254000" cy="254000"/>
                <wp:effectExtent l="0" t="0" r="12700" b="12700"/>
                <wp:wrapNone/>
                <wp:docPr id="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75pt;margin-top:5.15pt;width:20pt;height:20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Qmfw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" filled="f">
                <w10:wrap anchorx="page"/>
              </v:rect>
            </w:pict>
          </mc:Fallback>
        </mc:AlternateContent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BF35787" wp14:editId="7171C6BC">
                <wp:simplePos x="0" y="0"/>
                <wp:positionH relativeFrom="page">
                  <wp:posOffset>3594100</wp:posOffset>
                </wp:positionH>
                <wp:positionV relativeFrom="paragraph">
                  <wp:posOffset>76835</wp:posOffset>
                </wp:positionV>
                <wp:extent cx="254000" cy="254000"/>
                <wp:effectExtent l="0" t="0" r="12700" b="12700"/>
                <wp:wrapNone/>
                <wp:docPr id="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3pt;margin-top:6.05pt;width:20pt;height:2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SRfw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" filled="f">
                <w10:wrap anchorx="page"/>
              </v:rect>
            </w:pict>
          </mc:Fallback>
        </mc:AlternateContent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E1FB54" wp14:editId="5C73A80B">
                <wp:simplePos x="0" y="0"/>
                <wp:positionH relativeFrom="column">
                  <wp:posOffset>2748280</wp:posOffset>
                </wp:positionH>
                <wp:positionV relativeFrom="paragraph">
                  <wp:posOffset>46355</wp:posOffset>
                </wp:positionV>
                <wp:extent cx="3454400" cy="431800"/>
                <wp:effectExtent l="0" t="0" r="0" b="635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Pr="006166A2" w:rsidRDefault="00DA0C49" w:rsidP="006166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yes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no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 don’t know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216.4pt;margin-top:3.65pt;width:272pt;height:3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" filled="f" stroked="f">
                <v:textbox>
                  <w:txbxContent>
                    <w:p w:rsidR="00DA0C49" w:rsidRPr="006166A2" w:rsidRDefault="00DA0C49" w:rsidP="006166A2">
                      <w:pPr>
                        <w:rPr>
                          <w:sz w:val="28"/>
                          <w:szCs w:val="28"/>
                        </w:rPr>
                      </w:pPr>
                      <w:r w:rsidRPr="006166A2">
                        <w:rPr>
                          <w:sz w:val="28"/>
                          <w:szCs w:val="28"/>
                        </w:rPr>
                        <w:t xml:space="preserve">yes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6166A2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6166A2">
                        <w:rPr>
                          <w:sz w:val="28"/>
                          <w:szCs w:val="28"/>
                        </w:rPr>
                        <w:t xml:space="preserve">no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6166A2">
                        <w:rPr>
                          <w:sz w:val="28"/>
                          <w:szCs w:val="28"/>
                        </w:rPr>
                        <w:t xml:space="preserve"> don’t know </w:t>
                      </w:r>
                    </w:p>
                  </w:txbxContent>
                </v:textbox>
              </v:shape>
            </w:pict>
          </mc:Fallback>
        </mc:AlternateContent>
      </w:r>
    </w:p>
    <w:p w:rsidR="006166A2" w:rsidRPr="006166A2" w:rsidRDefault="006166A2">
      <w:pPr>
        <w:tabs>
          <w:tab w:val="left" w:pos="2213"/>
        </w:tabs>
        <w:spacing w:before="244" w:line="261" w:lineRule="auto"/>
        <w:ind w:left="178" w:right="1882" w:firstLine="88"/>
        <w:rPr>
          <w:sz w:val="16"/>
          <w:szCs w:val="16"/>
        </w:rPr>
      </w:pPr>
    </w:p>
    <w:p w:rsidR="00033321" w:rsidRDefault="00B6772A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sz w:val="32"/>
        </w:rPr>
        <w:t>If yes, please take information about your</w:t>
      </w:r>
      <w:r>
        <w:rPr>
          <w:spacing w:val="-43"/>
          <w:sz w:val="32"/>
        </w:rPr>
        <w:t xml:space="preserve"> </w:t>
      </w:r>
      <w:r>
        <w:rPr>
          <w:sz w:val="32"/>
        </w:rPr>
        <w:t>medication with</w:t>
      </w:r>
      <w:r>
        <w:rPr>
          <w:spacing w:val="-2"/>
          <w:sz w:val="32"/>
        </w:rPr>
        <w:t xml:space="preserve"> </w:t>
      </w:r>
      <w:r>
        <w:rPr>
          <w:sz w:val="32"/>
        </w:rPr>
        <w:t>you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z w:val="32"/>
        </w:rPr>
        <w:tab/>
        <w:t>the eye test</w:t>
      </w:r>
    </w:p>
    <w:p w:rsidR="00033321" w:rsidRDefault="00784273">
      <w:pPr>
        <w:spacing w:before="195"/>
        <w:ind w:left="200"/>
        <w:rPr>
          <w:b/>
          <w:sz w:val="32"/>
        </w:rPr>
      </w:pPr>
      <w:r w:rsidRPr="00582817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876352" behindDoc="1" locked="0" layoutInCell="1" allowOverlap="1" wp14:anchorId="3C8A5802" wp14:editId="225F06F7">
            <wp:simplePos x="0" y="0"/>
            <wp:positionH relativeFrom="column">
              <wp:posOffset>2159000</wp:posOffset>
            </wp:positionH>
            <wp:positionV relativeFrom="paragraph">
              <wp:posOffset>102870</wp:posOffset>
            </wp:positionV>
            <wp:extent cx="904875" cy="809625"/>
            <wp:effectExtent l="0" t="0" r="9525" b="9525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74384E" wp14:editId="67A0E9D1">
                <wp:simplePos x="0" y="0"/>
                <wp:positionH relativeFrom="column">
                  <wp:posOffset>5321300</wp:posOffset>
                </wp:positionH>
                <wp:positionV relativeFrom="paragraph">
                  <wp:posOffset>355600</wp:posOffset>
                </wp:positionV>
                <wp:extent cx="317500" cy="292100"/>
                <wp:effectExtent l="0" t="0" r="25400" b="1270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419pt;margin-top:28pt;width:2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7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36DCD5" wp14:editId="0AC28C0F">
                <wp:simplePos x="0" y="0"/>
                <wp:positionH relativeFrom="column">
                  <wp:posOffset>4165600</wp:posOffset>
                </wp:positionH>
                <wp:positionV relativeFrom="paragraph">
                  <wp:posOffset>356870</wp:posOffset>
                </wp:positionV>
                <wp:extent cx="317500" cy="292100"/>
                <wp:effectExtent l="0" t="0" r="25400" b="1270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328pt;margin-top:28.1pt;width:25pt;height:2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72A">
        <w:rPr>
          <w:b/>
          <w:sz w:val="32"/>
        </w:rPr>
        <w:t>Are you Deaf or</w:t>
      </w:r>
    </w:p>
    <w:p w:rsidR="00033321" w:rsidRDefault="00B6772A">
      <w:pPr>
        <w:tabs>
          <w:tab w:val="left" w:pos="5896"/>
          <w:tab w:val="left" w:pos="7829"/>
        </w:tabs>
        <w:spacing w:before="34"/>
        <w:ind w:left="200"/>
        <w:rPr>
          <w:sz w:val="28"/>
        </w:rPr>
      </w:pPr>
      <w:r>
        <w:rPr>
          <w:b/>
          <w:sz w:val="32"/>
        </w:rPr>
        <w:t>Hard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hearing?</w:t>
      </w:r>
      <w:r>
        <w:rPr>
          <w:b/>
          <w:sz w:val="32"/>
        </w:rPr>
        <w:tab/>
      </w:r>
      <w:r>
        <w:rPr>
          <w:sz w:val="28"/>
        </w:rPr>
        <w:t>yes</w:t>
      </w:r>
      <w:r>
        <w:rPr>
          <w:sz w:val="28"/>
        </w:rPr>
        <w:tab/>
        <w:t>no</w:t>
      </w:r>
    </w:p>
    <w:p w:rsidR="00033321" w:rsidRDefault="00B6772A">
      <w:pPr>
        <w:spacing w:before="259"/>
        <w:ind w:left="321"/>
        <w:rPr>
          <w:sz w:val="28"/>
        </w:rPr>
      </w:pPr>
      <w:r>
        <w:rPr>
          <w:sz w:val="28"/>
        </w:rPr>
        <w:t>If yes, please tell the optometrist about your hearing</w:t>
      </w:r>
    </w:p>
    <w:p w:rsidR="00033321" w:rsidRDefault="00784273">
      <w:pPr>
        <w:spacing w:before="199"/>
        <w:ind w:left="202"/>
        <w:rPr>
          <w:b/>
          <w:sz w:val="32"/>
        </w:rPr>
      </w:pPr>
      <w:r>
        <w:rPr>
          <w:rFonts w:ascii="Arial" w:hAnsi="Arial" w:cs="Arial"/>
          <w:noProof/>
          <w:color w:val="1C46A4"/>
          <w:sz w:val="28"/>
          <w:szCs w:val="28"/>
        </w:rPr>
        <w:drawing>
          <wp:anchor distT="0" distB="0" distL="114300" distR="114300" simplePos="0" relativeHeight="251878400" behindDoc="1" locked="0" layoutInCell="1" allowOverlap="1" wp14:anchorId="350F63AF" wp14:editId="2A701188">
            <wp:simplePos x="0" y="0"/>
            <wp:positionH relativeFrom="column">
              <wp:posOffset>1778000</wp:posOffset>
            </wp:positionH>
            <wp:positionV relativeFrom="paragraph">
              <wp:posOffset>-1270</wp:posOffset>
            </wp:positionV>
            <wp:extent cx="1197610" cy="1117600"/>
            <wp:effectExtent l="0" t="0" r="2540" b="635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4B6080" wp14:editId="35C1C619">
                <wp:simplePos x="0" y="0"/>
                <wp:positionH relativeFrom="column">
                  <wp:posOffset>4800600</wp:posOffset>
                </wp:positionH>
                <wp:positionV relativeFrom="paragraph">
                  <wp:posOffset>356235</wp:posOffset>
                </wp:positionV>
                <wp:extent cx="317500" cy="292100"/>
                <wp:effectExtent l="0" t="0" r="25400" b="1270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378pt;margin-top:28.05pt;width:25pt;height:2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5oJg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1DC"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D97E61" wp14:editId="63D22C26">
                <wp:simplePos x="0" y="0"/>
                <wp:positionH relativeFrom="column">
                  <wp:posOffset>3581400</wp:posOffset>
                </wp:positionH>
                <wp:positionV relativeFrom="paragraph">
                  <wp:posOffset>212090</wp:posOffset>
                </wp:positionV>
                <wp:extent cx="355600" cy="368300"/>
                <wp:effectExtent l="0" t="0" r="635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1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282pt;margin-top:16.7pt;width:28pt;height:2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" stroked="f">
                <v:textbox>
                  <w:txbxContent>
                    <w:p w:rsidR="00DA0C49" w:rsidRDefault="00DA0C49" w:rsidP="00B671DC"/>
                  </w:txbxContent>
                </v:textbox>
              </v:shape>
            </w:pict>
          </mc:Fallback>
        </mc:AlternateContent>
      </w:r>
      <w:r w:rsidR="00B671DC"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F490A3" wp14:editId="115D8719">
                <wp:simplePos x="0" y="0"/>
                <wp:positionH relativeFrom="column">
                  <wp:posOffset>4686300</wp:posOffset>
                </wp:positionH>
                <wp:positionV relativeFrom="paragraph">
                  <wp:posOffset>224790</wp:posOffset>
                </wp:positionV>
                <wp:extent cx="355600" cy="368300"/>
                <wp:effectExtent l="0" t="0" r="635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1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369pt;margin-top:17.7pt;width:28pt;height:2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" stroked="f">
                <v:textbox>
                  <w:txbxContent>
                    <w:p w:rsidR="00DA0C49" w:rsidRDefault="00DA0C49" w:rsidP="00B671DC"/>
                  </w:txbxContent>
                </v:textbox>
              </v:shape>
            </w:pict>
          </mc:Fallback>
        </mc:AlternateContent>
      </w:r>
      <w:r w:rsidR="00B671DC"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14814E" wp14:editId="49B16228">
                <wp:simplePos x="0" y="0"/>
                <wp:positionH relativeFrom="column">
                  <wp:posOffset>6299200</wp:posOffset>
                </wp:positionH>
                <wp:positionV relativeFrom="paragraph">
                  <wp:posOffset>224790</wp:posOffset>
                </wp:positionV>
                <wp:extent cx="355600" cy="368300"/>
                <wp:effectExtent l="0" t="0" r="635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1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496pt;margin-top:17.7pt;width:28pt;height:2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" stroked="f">
                <v:textbox>
                  <w:txbxContent>
                    <w:p w:rsidR="00DA0C49" w:rsidRDefault="00DA0C49" w:rsidP="00B671DC"/>
                  </w:txbxContent>
                </v:textbox>
              </v:shape>
            </w:pict>
          </mc:Fallback>
        </mc:AlternateContent>
      </w:r>
      <w:r w:rsidR="00B6772A">
        <w:rPr>
          <w:b/>
          <w:sz w:val="32"/>
        </w:rPr>
        <w:t>Do you find it</w:t>
      </w:r>
    </w:p>
    <w:p w:rsidR="00033321" w:rsidRDefault="00033321">
      <w:pPr>
        <w:rPr>
          <w:sz w:val="32"/>
        </w:rPr>
        <w:sectPr w:rsidR="00033321">
          <w:pgSz w:w="11900" w:h="16840"/>
          <w:pgMar w:top="900" w:right="580" w:bottom="280" w:left="520" w:header="720" w:footer="720" w:gutter="0"/>
          <w:cols w:space="720"/>
        </w:sectPr>
      </w:pPr>
    </w:p>
    <w:p w:rsidR="00033321" w:rsidRDefault="00B6772A">
      <w:pPr>
        <w:spacing w:before="35" w:line="261" w:lineRule="auto"/>
        <w:ind w:left="203" w:right="10"/>
        <w:rPr>
          <w:b/>
          <w:sz w:val="32"/>
        </w:rPr>
      </w:pPr>
      <w:r>
        <w:rPr>
          <w:b/>
          <w:sz w:val="32"/>
        </w:rPr>
        <w:t>hard to communicate?</w:t>
      </w:r>
    </w:p>
    <w:p w:rsidR="00033321" w:rsidRDefault="00B671DC">
      <w:pPr>
        <w:tabs>
          <w:tab w:val="left" w:pos="2226"/>
          <w:tab w:val="left" w:pos="3532"/>
        </w:tabs>
        <w:spacing w:before="79"/>
        <w:ind w:left="202"/>
        <w:rPr>
          <w:sz w:val="28"/>
        </w:rPr>
      </w:pPr>
      <w:r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087B6D" wp14:editId="79740745">
                <wp:simplePos x="0" y="0"/>
                <wp:positionH relativeFrom="column">
                  <wp:posOffset>6337300</wp:posOffset>
                </wp:positionH>
                <wp:positionV relativeFrom="paragraph">
                  <wp:posOffset>-559435</wp:posOffset>
                </wp:positionV>
                <wp:extent cx="317500" cy="292100"/>
                <wp:effectExtent l="0" t="0" r="25400" b="1270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499pt;margin-top:-44.05pt;width:25pt;height:2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ckJwIAAE0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FE8BF2" wp14:editId="2C4BA512">
                <wp:simplePos x="0" y="0"/>
                <wp:positionH relativeFrom="column">
                  <wp:posOffset>3619500</wp:posOffset>
                </wp:positionH>
                <wp:positionV relativeFrom="paragraph">
                  <wp:posOffset>-559435</wp:posOffset>
                </wp:positionV>
                <wp:extent cx="317500" cy="292100"/>
                <wp:effectExtent l="0" t="0" r="25400" b="1270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285pt;margin-top:-44.05pt;width:25pt;height:2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72A">
        <w:br w:type="column"/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sometimes</w:t>
      </w:r>
    </w:p>
    <w:p w:rsidR="00033321" w:rsidRDefault="00033321">
      <w:pPr>
        <w:rPr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2842" w:space="1896"/>
            <w:col w:w="6062"/>
          </w:cols>
        </w:sectPr>
      </w:pPr>
    </w:p>
    <w:p w:rsidR="00033321" w:rsidRDefault="00033321">
      <w:pPr>
        <w:pStyle w:val="BodyText"/>
        <w:spacing w:before="6"/>
        <w:rPr>
          <w:sz w:val="8"/>
        </w:rPr>
      </w:pPr>
    </w:p>
    <w:p w:rsidR="00033321" w:rsidRDefault="00B6772A">
      <w:pPr>
        <w:spacing w:before="99" w:line="261" w:lineRule="auto"/>
        <w:ind w:left="200" w:right="1859"/>
        <w:rPr>
          <w:sz w:val="32"/>
        </w:rPr>
      </w:pPr>
      <w:r>
        <w:rPr>
          <w:sz w:val="32"/>
        </w:rPr>
        <w:t xml:space="preserve">What helps you communicate? Tell us if you use things like: </w:t>
      </w:r>
      <w:proofErr w:type="spellStart"/>
      <w:r>
        <w:rPr>
          <w:sz w:val="32"/>
        </w:rPr>
        <w:t>Makaton</w:t>
      </w:r>
      <w:proofErr w:type="spellEnd"/>
      <w:r>
        <w:rPr>
          <w:sz w:val="32"/>
        </w:rPr>
        <w:t>, an interpreter, pictures, gestures, closed questions with yes/no answers</w:t>
      </w:r>
    </w:p>
    <w:p w:rsidR="00033321" w:rsidRDefault="00033321">
      <w:pPr>
        <w:pStyle w:val="BodyText"/>
      </w:pPr>
    </w:p>
    <w:p w:rsidR="00033321" w:rsidRDefault="006166A2">
      <w:pPr>
        <w:pStyle w:val="BodyTex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0E95C2" wp14:editId="6594285D">
                <wp:simplePos x="0" y="0"/>
                <wp:positionH relativeFrom="column">
                  <wp:posOffset>177800</wp:posOffset>
                </wp:positionH>
                <wp:positionV relativeFrom="paragraph">
                  <wp:posOffset>32385</wp:posOffset>
                </wp:positionV>
                <wp:extent cx="6438900" cy="698500"/>
                <wp:effectExtent l="0" t="0" r="19050" b="2540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14pt;margin-top:2.55pt;width:507pt;height: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033321">
      <w:pPr>
        <w:pStyle w:val="BodyText"/>
        <w:spacing w:before="11"/>
        <w:rPr>
          <w:sz w:val="19"/>
        </w:rPr>
      </w:pPr>
    </w:p>
    <w:p w:rsidR="00033321" w:rsidRDefault="00B6772A">
      <w:pPr>
        <w:pStyle w:val="BodyText"/>
        <w:spacing w:line="223" w:lineRule="auto"/>
        <w:ind w:left="204" w:right="-10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5"/>
        <w:rPr>
          <w:sz w:val="34"/>
        </w:rPr>
      </w:pPr>
      <w:r>
        <w:br w:type="column"/>
      </w:r>
    </w:p>
    <w:p w:rsidR="00033321" w:rsidRDefault="00B6772A">
      <w:pPr>
        <w:ind w:left="204"/>
      </w:pPr>
      <w:r>
        <w:t>Page 4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652" w:space="617"/>
            <w:col w:w="1531"/>
          </w:cols>
        </w:sectPr>
      </w:pPr>
    </w:p>
    <w:p w:rsidR="00033321" w:rsidRPr="00F043B7" w:rsidRDefault="00FA32C3">
      <w:pPr>
        <w:spacing w:before="75"/>
        <w:ind w:left="391"/>
        <w:rPr>
          <w:b/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B240EC9" wp14:editId="5157FD2D">
                <wp:simplePos x="0" y="0"/>
                <wp:positionH relativeFrom="page">
                  <wp:posOffset>394970</wp:posOffset>
                </wp:positionH>
                <wp:positionV relativeFrom="page">
                  <wp:posOffset>609600</wp:posOffset>
                </wp:positionV>
                <wp:extent cx="6732905" cy="9075420"/>
                <wp:effectExtent l="0" t="0" r="10795" b="1143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905" cy="9075420"/>
                          <a:chOff x="620" y="958"/>
                          <a:chExt cx="10603" cy="14292"/>
                        </a:xfrm>
                      </wpg:grpSpPr>
                      <wps:wsp>
                        <wps:cNvPr id="4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22" y="958"/>
                            <a:ext cx="10601" cy="700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5487"/>
                            <a:ext cx="1425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5406"/>
                            <a:ext cx="2515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668"/>
                            <a:ext cx="2109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830"/>
                            <a:ext cx="3592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500" y="14380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940" y="8825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3"/>
                        <wps:cNvSpPr>
                          <a:spLocks/>
                        </wps:cNvSpPr>
                        <wps:spPr bwMode="auto">
                          <a:xfrm>
                            <a:off x="3220" y="12151"/>
                            <a:ext cx="6720" cy="2630"/>
                          </a:xfrm>
                          <a:custGeom>
                            <a:avLst/>
                            <a:gdLst>
                              <a:gd name="T0" fmla="+- 0 3220 3220"/>
                              <a:gd name="T1" fmla="*/ T0 w 6720"/>
                              <a:gd name="T2" fmla="+- 0 14781 12151"/>
                              <a:gd name="T3" fmla="*/ 14781 h 2630"/>
                              <a:gd name="T4" fmla="+- 0 3620 3220"/>
                              <a:gd name="T5" fmla="*/ T4 w 6720"/>
                              <a:gd name="T6" fmla="+- 0 14781 12151"/>
                              <a:gd name="T7" fmla="*/ 14781 h 2630"/>
                              <a:gd name="T8" fmla="+- 0 3620 3220"/>
                              <a:gd name="T9" fmla="*/ T8 w 6720"/>
                              <a:gd name="T10" fmla="+- 0 14381 12151"/>
                              <a:gd name="T11" fmla="*/ 14381 h 2630"/>
                              <a:gd name="T12" fmla="+- 0 3220 3220"/>
                              <a:gd name="T13" fmla="*/ T12 w 6720"/>
                              <a:gd name="T14" fmla="+- 0 14381 12151"/>
                              <a:gd name="T15" fmla="*/ 14381 h 2630"/>
                              <a:gd name="T16" fmla="+- 0 3220 3220"/>
                              <a:gd name="T17" fmla="*/ T16 w 6720"/>
                              <a:gd name="T18" fmla="+- 0 14781 12151"/>
                              <a:gd name="T19" fmla="*/ 14781 h 2630"/>
                              <a:gd name="T20" fmla="+- 0 5980 3220"/>
                              <a:gd name="T21" fmla="*/ T20 w 6720"/>
                              <a:gd name="T22" fmla="+- 0 14761 12151"/>
                              <a:gd name="T23" fmla="*/ 14761 h 2630"/>
                              <a:gd name="T24" fmla="+- 0 6380 3220"/>
                              <a:gd name="T25" fmla="*/ T24 w 6720"/>
                              <a:gd name="T26" fmla="+- 0 14761 12151"/>
                              <a:gd name="T27" fmla="*/ 14761 h 2630"/>
                              <a:gd name="T28" fmla="+- 0 6380 3220"/>
                              <a:gd name="T29" fmla="*/ T28 w 6720"/>
                              <a:gd name="T30" fmla="+- 0 14361 12151"/>
                              <a:gd name="T31" fmla="*/ 14361 h 2630"/>
                              <a:gd name="T32" fmla="+- 0 5980 3220"/>
                              <a:gd name="T33" fmla="*/ T32 w 6720"/>
                              <a:gd name="T34" fmla="+- 0 14361 12151"/>
                              <a:gd name="T35" fmla="*/ 14361 h 2630"/>
                              <a:gd name="T36" fmla="+- 0 5980 3220"/>
                              <a:gd name="T37" fmla="*/ T36 w 6720"/>
                              <a:gd name="T38" fmla="+- 0 14761 12151"/>
                              <a:gd name="T39" fmla="*/ 14761 h 2630"/>
                              <a:gd name="T40" fmla="+- 0 9540 3220"/>
                              <a:gd name="T41" fmla="*/ T40 w 6720"/>
                              <a:gd name="T42" fmla="+- 0 12551 12151"/>
                              <a:gd name="T43" fmla="*/ 12551 h 2630"/>
                              <a:gd name="T44" fmla="+- 0 9940 3220"/>
                              <a:gd name="T45" fmla="*/ T44 w 6720"/>
                              <a:gd name="T46" fmla="+- 0 12551 12151"/>
                              <a:gd name="T47" fmla="*/ 12551 h 2630"/>
                              <a:gd name="T48" fmla="+- 0 9940 3220"/>
                              <a:gd name="T49" fmla="*/ T48 w 6720"/>
                              <a:gd name="T50" fmla="+- 0 12151 12151"/>
                              <a:gd name="T51" fmla="*/ 12151 h 2630"/>
                              <a:gd name="T52" fmla="+- 0 9540 3220"/>
                              <a:gd name="T53" fmla="*/ T52 w 6720"/>
                              <a:gd name="T54" fmla="+- 0 12151 12151"/>
                              <a:gd name="T55" fmla="*/ 12151 h 2630"/>
                              <a:gd name="T56" fmla="+- 0 9540 3220"/>
                              <a:gd name="T57" fmla="*/ T56 w 6720"/>
                              <a:gd name="T58" fmla="+- 0 12551 12151"/>
                              <a:gd name="T59" fmla="*/ 12551 h 2630"/>
                              <a:gd name="T60" fmla="+- 0 6860 3220"/>
                              <a:gd name="T61" fmla="*/ T60 w 6720"/>
                              <a:gd name="T62" fmla="+- 0 12571 12151"/>
                              <a:gd name="T63" fmla="*/ 12571 h 2630"/>
                              <a:gd name="T64" fmla="+- 0 7260 3220"/>
                              <a:gd name="T65" fmla="*/ T64 w 6720"/>
                              <a:gd name="T66" fmla="+- 0 12571 12151"/>
                              <a:gd name="T67" fmla="*/ 12571 h 2630"/>
                              <a:gd name="T68" fmla="+- 0 7260 3220"/>
                              <a:gd name="T69" fmla="*/ T68 w 6720"/>
                              <a:gd name="T70" fmla="+- 0 12171 12151"/>
                              <a:gd name="T71" fmla="*/ 12171 h 2630"/>
                              <a:gd name="T72" fmla="+- 0 6860 3220"/>
                              <a:gd name="T73" fmla="*/ T72 w 6720"/>
                              <a:gd name="T74" fmla="+- 0 12171 12151"/>
                              <a:gd name="T75" fmla="*/ 12171 h 2630"/>
                              <a:gd name="T76" fmla="+- 0 6860 3220"/>
                              <a:gd name="T77" fmla="*/ T76 w 6720"/>
                              <a:gd name="T78" fmla="+- 0 12571 12151"/>
                              <a:gd name="T79" fmla="*/ 12571 h 2630"/>
                              <a:gd name="T80" fmla="+- 0 5040 3220"/>
                              <a:gd name="T81" fmla="*/ T80 w 6720"/>
                              <a:gd name="T82" fmla="+- 0 12551 12151"/>
                              <a:gd name="T83" fmla="*/ 12551 h 2630"/>
                              <a:gd name="T84" fmla="+- 0 5440 3220"/>
                              <a:gd name="T85" fmla="*/ T84 w 6720"/>
                              <a:gd name="T86" fmla="+- 0 12551 12151"/>
                              <a:gd name="T87" fmla="*/ 12551 h 2630"/>
                              <a:gd name="T88" fmla="+- 0 5440 3220"/>
                              <a:gd name="T89" fmla="*/ T88 w 6720"/>
                              <a:gd name="T90" fmla="+- 0 12151 12151"/>
                              <a:gd name="T91" fmla="*/ 12151 h 2630"/>
                              <a:gd name="T92" fmla="+- 0 5040 3220"/>
                              <a:gd name="T93" fmla="*/ T92 w 6720"/>
                              <a:gd name="T94" fmla="+- 0 12151 12151"/>
                              <a:gd name="T95" fmla="*/ 12151 h 2630"/>
                              <a:gd name="T96" fmla="+- 0 5040 3220"/>
                              <a:gd name="T97" fmla="*/ T96 w 6720"/>
                              <a:gd name="T98" fmla="+- 0 12551 12151"/>
                              <a:gd name="T99" fmla="*/ 12551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20" h="2630">
                                <a:moveTo>
                                  <a:pt x="0" y="2630"/>
                                </a:moveTo>
                                <a:lnTo>
                                  <a:pt x="400" y="2630"/>
                                </a:lnTo>
                                <a:lnTo>
                                  <a:pt x="400" y="2230"/>
                                </a:lnTo>
                                <a:lnTo>
                                  <a:pt x="0" y="2230"/>
                                </a:lnTo>
                                <a:lnTo>
                                  <a:pt x="0" y="2630"/>
                                </a:lnTo>
                                <a:close/>
                                <a:moveTo>
                                  <a:pt x="2760" y="2610"/>
                                </a:moveTo>
                                <a:lnTo>
                                  <a:pt x="3160" y="2610"/>
                                </a:lnTo>
                                <a:lnTo>
                                  <a:pt x="3160" y="2210"/>
                                </a:lnTo>
                                <a:lnTo>
                                  <a:pt x="2760" y="2210"/>
                                </a:lnTo>
                                <a:lnTo>
                                  <a:pt x="2760" y="2610"/>
                                </a:lnTo>
                                <a:close/>
                                <a:moveTo>
                                  <a:pt x="6320" y="400"/>
                                </a:moveTo>
                                <a:lnTo>
                                  <a:pt x="6720" y="400"/>
                                </a:lnTo>
                                <a:lnTo>
                                  <a:pt x="6720" y="0"/>
                                </a:lnTo>
                                <a:lnTo>
                                  <a:pt x="6320" y="0"/>
                                </a:lnTo>
                                <a:lnTo>
                                  <a:pt x="6320" y="400"/>
                                </a:lnTo>
                                <a:close/>
                                <a:moveTo>
                                  <a:pt x="3640" y="420"/>
                                </a:moveTo>
                                <a:lnTo>
                                  <a:pt x="4040" y="420"/>
                                </a:lnTo>
                                <a:lnTo>
                                  <a:pt x="4040" y="20"/>
                                </a:lnTo>
                                <a:lnTo>
                                  <a:pt x="3640" y="20"/>
                                </a:lnTo>
                                <a:lnTo>
                                  <a:pt x="3640" y="420"/>
                                </a:lnTo>
                                <a:close/>
                                <a:moveTo>
                                  <a:pt x="1820" y="400"/>
                                </a:moveTo>
                                <a:lnTo>
                                  <a:pt x="2220" y="400"/>
                                </a:lnTo>
                                <a:lnTo>
                                  <a:pt x="2220" y="0"/>
                                </a:lnTo>
                                <a:lnTo>
                                  <a:pt x="1820" y="0"/>
                                </a:lnTo>
                                <a:lnTo>
                                  <a:pt x="182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2"/>
                        <wps:cNvSpPr>
                          <a:spLocks/>
                        </wps:cNvSpPr>
                        <wps:spPr bwMode="auto">
                          <a:xfrm>
                            <a:off x="5120" y="8825"/>
                            <a:ext cx="2140" cy="400"/>
                          </a:xfrm>
                          <a:custGeom>
                            <a:avLst/>
                            <a:gdLst>
                              <a:gd name="T0" fmla="+- 0 7260 5120"/>
                              <a:gd name="T1" fmla="*/ T0 w 2140"/>
                              <a:gd name="T2" fmla="+- 0 9226 8826"/>
                              <a:gd name="T3" fmla="*/ 9226 h 400"/>
                              <a:gd name="T4" fmla="+- 0 7660 5120"/>
                              <a:gd name="T5" fmla="*/ T4 w 2140"/>
                              <a:gd name="T6" fmla="+- 0 9226 8826"/>
                              <a:gd name="T7" fmla="*/ 9226 h 400"/>
                              <a:gd name="T8" fmla="+- 0 7660 5120"/>
                              <a:gd name="T9" fmla="*/ T8 w 2140"/>
                              <a:gd name="T10" fmla="+- 0 8826 8826"/>
                              <a:gd name="T11" fmla="*/ 8826 h 400"/>
                              <a:gd name="T12" fmla="+- 0 7260 5120"/>
                              <a:gd name="T13" fmla="*/ T12 w 2140"/>
                              <a:gd name="T14" fmla="+- 0 8826 8826"/>
                              <a:gd name="T15" fmla="*/ 8826 h 400"/>
                              <a:gd name="T16" fmla="+- 0 7260 5120"/>
                              <a:gd name="T17" fmla="*/ T16 w 2140"/>
                              <a:gd name="T18" fmla="+- 0 9226 8826"/>
                              <a:gd name="T19" fmla="*/ 9226 h 400"/>
                              <a:gd name="T20" fmla="+- 0 5520 5120"/>
                              <a:gd name="T21" fmla="*/ T20 w 2140"/>
                              <a:gd name="T22" fmla="+- 0 9226 8826"/>
                              <a:gd name="T23" fmla="*/ 9226 h 400"/>
                              <a:gd name="T24" fmla="+- 0 5920 5120"/>
                              <a:gd name="T25" fmla="*/ T24 w 2140"/>
                              <a:gd name="T26" fmla="+- 0 9226 8826"/>
                              <a:gd name="T27" fmla="*/ 9226 h 400"/>
                              <a:gd name="T28" fmla="+- 0 5920 5120"/>
                              <a:gd name="T29" fmla="*/ T28 w 2140"/>
                              <a:gd name="T30" fmla="+- 0 8826 8826"/>
                              <a:gd name="T31" fmla="*/ 8826 h 400"/>
                              <a:gd name="T32" fmla="+- 0 5520 5120"/>
                              <a:gd name="T33" fmla="*/ T32 w 2140"/>
                              <a:gd name="T34" fmla="+- 0 8826 8826"/>
                              <a:gd name="T35" fmla="*/ 8826 h 400"/>
                              <a:gd name="T36" fmla="+- 0 5520 5120"/>
                              <a:gd name="T37" fmla="*/ T36 w 2140"/>
                              <a:gd name="T38" fmla="+- 0 9226 8826"/>
                              <a:gd name="T39" fmla="*/ 922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0" h="400">
                                <a:moveTo>
                                  <a:pt x="2140" y="400"/>
                                </a:moveTo>
                                <a:lnTo>
                                  <a:pt x="2540" y="400"/>
                                </a:lnTo>
                                <a:lnTo>
                                  <a:pt x="2540" y="0"/>
                                </a:lnTo>
                                <a:lnTo>
                                  <a:pt x="2140" y="0"/>
                                </a:lnTo>
                                <a:lnTo>
                                  <a:pt x="2140" y="400"/>
                                </a:lnTo>
                                <a:close/>
                                <a:moveTo>
                                  <a:pt x="400" y="400"/>
                                </a:moveTo>
                                <a:lnTo>
                                  <a:pt x="800" y="400"/>
                                </a:lnTo>
                                <a:lnTo>
                                  <a:pt x="800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740" y="5549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320" y="5569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20" y="5569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8548"/>
                            <a:ext cx="1402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8548"/>
                            <a:ext cx="2323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1968"/>
                            <a:ext cx="1229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2907"/>
                            <a:ext cx="2400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20" y="1550"/>
                            <a:ext cx="10600" cy="13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1.1pt;margin-top:48pt;width:530.15pt;height:714.6pt;z-index:-251656192;mso-position-horizontal-relative:page;mso-position-vertical-relative:page" coordorigin="620,958" coordsize="10603,142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">
                <v:rect id="Rectangle 60" o:spid="_x0000_s1027" style="position:absolute;left:622;top:958;width:10601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UBcAA&#10;AADbAAAADwAAAGRycy9kb3ducmV2LnhtbERPy4rCMBTdC/MP4Q6403REilSjiI4g4oiPbtxdmmtb&#10;bG5KE9v695PFwCwP571Y9aYSLTWutKzgaxyBIM6sLjlXkN52oxkI55E1VpZJwZscrJYfgwUm2nZ8&#10;ofbqcxFC2CWooPC+TqR0WUEG3djWxIF72MagD7DJpW6wC+GmkpMoiqXBkkNDgTVtCsqe15dRgO02&#10;PXzH99P2jCZOL8fzFH86pYaf/XoOwlPv/8V/7r1WMA1jw5fw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QUBcAAAADbAAAADwAAAAAAAAAAAAAAAACYAgAAZHJzL2Rvd25y&#10;ZXYueG1sUEsFBgAAAAAEAAQA9QAAAIUDAAAAAA==&#10;" fillcolor="#f4774f" stroked="f"/>
                <v:shape id="Picture 59" o:spid="_x0000_s1028" type="#_x0000_t75" style="position:absolute;left:3330;top:5487;width:1425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/GIvFAAAA2wAAAA8AAABkcnMvZG93bnJldi54bWxEj09rwkAUxO+C32F5Qi+iG4sWTbOKFFqK&#10;9GJSPT+yL39q9m2a3cb023cLgsdhZn7DJLvBNKKnztWWFSzmEQji3OqaSwWf2etsDcJ5ZI2NZVLw&#10;Sw522/EowVjbKx+pT30pAoRdjAoq79tYSpdXZNDNbUscvMJ2Bn2QXSl1h9cAN418jKInabDmsFBh&#10;Sy8V5Zf0xyigZZR/pN/rw5kO7m01PfXZ/qtQ6mEy7J9BeBr8PXxrv2sFyw38fw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xiLxQAAANsAAAAPAAAAAAAAAAAAAAAA&#10;AJ8CAABkcnMvZG93bnJldi54bWxQSwUGAAAAAAQABAD3AAAAkQMAAAAA&#10;">
                  <v:imagedata r:id="rId53" o:title=""/>
                </v:shape>
                <v:shape id="Picture 58" o:spid="_x0000_s1029" type="#_x0000_t75" style="position:absolute;left:900;top:5406;width:2515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jUu/AAAA2wAAAA8AAABkcnMvZG93bnJldi54bWxET82KwjAQvgv7DmEWvGm6BUW6RlkWVvQg&#10;1OoDDM1sW20mJUltfXtzEDx+fP/r7WhacSfnG8sKvuYJCOLS6oYrBZfz32wFwgdkja1lUvAgD9vN&#10;x2SNmbYDn+hehErEEPYZKqhD6DIpfVmTQT+3HXHk/q0zGCJ0ldQOhxhuWpkmyVIabDg21NjRb03l&#10;reiNgsNwbU2+y3cuTbX2edFLc+yVmn6OP98gAo3hLX6591rBIq6PX+IPkJ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CY1LvwAAANsAAAAPAAAAAAAAAAAAAAAAAJ8CAABk&#10;cnMvZG93bnJldi54bWxQSwUGAAAAAAQABAD3AAAAiwMAAAAA&#10;">
                  <v:imagedata r:id="rId54" o:title=""/>
                </v:shape>
                <v:shape id="Picture 57" o:spid="_x0000_s1030" type="#_x0000_t75" style="position:absolute;left:925;top:11668;width:2109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B3/DAAAA2wAAAA8AAABkcnMvZG93bnJldi54bWxEj92KwjAUhO8XfIdwBO/WVEF3rY3iD0Lx&#10;YnHVBzg0x7a0OSlNrPXtjbCwl8PMfMMk697UoqPWlZYVTMYRCOLM6pJzBdfL4fMbhPPIGmvLpOBJ&#10;DtarwUeCsbYP/qXu7HMRIOxiVFB438RSuqwgg25sG+Lg3Wxr0AfZ5lK3+AhwU8tpFM2lwZLDQoEN&#10;7QrKqvPdKMC9POxO6fFrkZI51f7W/3TVVqnRsN8sQXjq/X/4r51qBbMJvL+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kHf8MAAADbAAAADwAAAAAAAAAAAAAAAACf&#10;AgAAZHJzL2Rvd25yZXYueG1sUEsFBgAAAAAEAAQA9wAAAI8DAAAAAA==&#10;">
                  <v:imagedata r:id="rId55" o:title=""/>
                </v:shape>
                <v:shape id="Picture 56" o:spid="_x0000_s1031" type="#_x0000_t75" style="position:absolute;left:1020;top:1830;width:3592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8IXDAAAA2wAAAA8AAABkcnMvZG93bnJldi54bWxEj0+LwjAUxO/CfofwBC+yphYUqUaRlYW9&#10;+udgb2+bZ1NsXmoTa/32ZmHB4zAzv2FWm97WoqPWV44VTCcJCOLC6YpLBafj9+cChA/IGmvHpOBJ&#10;Hjbrj8EKM+0evKfuEEoRIewzVGBCaDIpfWHIop+4hjh6F9daDFG2pdQtPiLc1jJNkrm0WHFcMNjQ&#10;l6HierhbBbejuXWpPJsqL3fpmH7z8W47U2o07LdLEIH68A7/t3+0glkKf1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/whcMAAADbAAAADwAAAAAAAAAAAAAAAACf&#10;AgAAZHJzL2Rvd25yZXYueG1sUEsFBgAAAAAEAAQA9wAAAI8DAAAAAA==&#10;">
                  <v:imagedata r:id="rId56" o:title=""/>
                </v:shape>
                <v:rect id="Rectangle 55" o:spid="_x0000_s1032" style="position:absolute;left:1500;top:14380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e58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e58MAAADbAAAADwAAAAAAAAAAAAAAAACYAgAAZHJzL2Rv&#10;d25yZXYueG1sUEsFBgAAAAAEAAQA9QAAAIgDAAAAAA==&#10;" filled="f"/>
                <v:rect id="Rectangle 54" o:spid="_x0000_s1033" style="position:absolute;left:9940;top:8825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k8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Gk8MAAADbAAAADwAAAAAAAAAAAAAAAACYAgAAZHJzL2Rv&#10;d25yZXYueG1sUEsFBgAAAAAEAAQA9QAAAIgDAAAAAA==&#10;" filled="f"/>
                <v:shape id="AutoShape 53" o:spid="_x0000_s1034" style="position:absolute;left:3220;top:12151;width:6720;height:2630;visibility:visible;mso-wrap-style:square;v-text-anchor:top" coordsize="6720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h+sMA&#10;AADbAAAADwAAAGRycy9kb3ducmV2LnhtbESPQWvCQBSE7wX/w/KE3upGaWpJ3QRtLRRvxiIeH9nX&#10;JJh9G3bXGP99tyD0OMzMN8yqGE0nBnK+taxgPktAEFdWt1wr+D58Pr2C8AFZY2eZFNzIQ5FPHlaY&#10;aXvlPQ1lqEWEsM9QQRNCn0npq4YM+pntiaP3Y53BEKWrpXZ4jXDTyUWSvEiDLceFBnt6b6g6lxej&#10;oPLDbSP7j2eUx912cUmXeNo6pR6n4/oNRKAx/Ifv7S+tIE3h70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Ph+sMAAADbAAAADwAAAAAAAAAAAAAAAACYAgAAZHJzL2Rv&#10;d25yZXYueG1sUEsFBgAAAAAEAAQA9QAAAIgDAAAAAA==&#10;" path="m,2630r400,l400,2230,,2230r,400xm2760,2610r400,l3160,2210r-400,l2760,2610xm6320,400r400,l6720,,6320,r,400xm3640,420r400,l4040,20r-400,l3640,420xm1820,400r400,l2220,,1820,r,400xe" filled="f">
                  <v:path arrowok="t" o:connecttype="custom" o:connectlocs="0,14781;400,14781;400,14381;0,14381;0,14781;2760,14761;3160,14761;3160,14361;2760,14361;2760,14761;6320,12551;6720,12551;6720,12151;6320,12151;6320,12551;3640,12571;4040,12571;4040,12171;3640,12171;3640,12571;1820,12551;2220,12551;2220,12151;1820,12151;1820,12551" o:connectangles="0,0,0,0,0,0,0,0,0,0,0,0,0,0,0,0,0,0,0,0,0,0,0,0,0"/>
                </v:shape>
                <v:shape id="AutoShape 52" o:spid="_x0000_s1035" style="position:absolute;left:5120;top:8825;width:2140;height:400;visibility:visible;mso-wrap-style:square;v-text-anchor:top" coordsize="214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iOMQA&#10;AADbAAAADwAAAGRycy9kb3ducmV2LnhtbESPT4vCMBTE74LfITzBm00VlNI1yioqHvbgv8MeH83b&#10;ttq8lCbaup/eLCx4HGbmN8x82ZlKPKhxpWUF4ygGQZxZXXKu4HLejhIQziNrrCyTgic5WC76vTmm&#10;2rZ8pMfJ5yJA2KWooPC+TqV0WUEGXWRr4uD92MagD7LJpW6wDXBTyUkcz6TBksNCgTWtC8pup7tR&#10;kHz/+tV1U011u7omiMfb7vAVKzUcdJ8fIDx1/h3+b++1gukM/r6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YjjEAAAA2wAAAA8AAAAAAAAAAAAAAAAAmAIAAGRycy9k&#10;b3ducmV2LnhtbFBLBQYAAAAABAAEAPUAAACJAwAAAAA=&#10;" path="m2140,400r400,l2540,,2140,r,400xm400,400r400,l800,,400,r,400xe" filled="f">
                  <v:path arrowok="t" o:connecttype="custom" o:connectlocs="2140,9226;2540,9226;2540,8826;2140,8826;2140,9226;400,9226;800,9226;800,8826;400,8826;400,9226" o:connectangles="0,0,0,0,0,0,0,0,0,0"/>
                </v:shape>
                <v:rect id="Rectangle 51" o:spid="_x0000_s1036" style="position:absolute;left:9740;top:5549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<v:rect id="Rectangle 50" o:spid="_x0000_s1037" style="position:absolute;left:7320;top:5569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Mlr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Gpu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cyWvwAAANsAAAAPAAAAAAAAAAAAAAAAAJgCAABkcnMvZG93bnJl&#10;di54bWxQSwUGAAAAAAQABAD1AAAAhAMAAAAA&#10;" filled="f"/>
                <v:rect id="Rectangle 49" o:spid="_x0000_s1038" style="position:absolute;left:6120;top:5569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pDc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zB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1pDcMAAADbAAAADwAAAAAAAAAAAAAAAACYAgAAZHJzL2Rv&#10;d25yZXYueG1sUEsFBgAAAAAEAAQA9QAAAIgDAAAAAA==&#10;" filled="f"/>
                <v:shape id="Picture 48" o:spid="_x0000_s1039" type="#_x0000_t75" style="position:absolute;left:3154;top:8548;width:1402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ZxLCAAAA2wAAAA8AAABkcnMvZG93bnJldi54bWxET11rwjAUfRf8D+EKexFNHbOOzigiCIOB&#10;0m6MPV6aa1NtbkqTaf335kHw8XC+l+veNuJCna8dK5hNExDEpdM1Vwp+vneTdxA+IGtsHJOCG3lY&#10;r4aDJWbaXTmnSxEqEUPYZ6jAhNBmUvrSkEU/dS1x5I6usxgi7CqpO7zGcNvI1yRJpcWaY4PBlraG&#10;ynPxbxUs5ofZOE/MVyp/i605nfK3v71R6mXUbz5ABOrDU/xwf2oFaVwfv8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2cSwgAAANsAAAAPAAAAAAAAAAAAAAAAAJ8C&#10;AABkcnMvZG93bnJldi54bWxQSwUGAAAAAAQABAD3AAAAjgMAAAAA&#10;">
                  <v:imagedata r:id="rId57" o:title=""/>
                </v:shape>
                <v:shape id="Picture 47" o:spid="_x0000_s1040" type="#_x0000_t75" style="position:absolute;left:900;top:8548;width:2323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lQvEAAAA2wAAAA8AAABkcnMvZG93bnJldi54bWxEj91qwkAUhO8LvsNyCr3TjWKDTV2DSgQr&#10;XljtAxyyp0na7NmQ3ebn7bsFoZfDzHzDrNPB1KKj1lWWFcxnEQji3OqKCwUft8N0BcJ5ZI21ZVIw&#10;koN0M3lYY6Jtz+/UXX0hAoRdggpK75tESpeXZNDNbEMcvE/bGvRBtoXULfYBbmq5iKJYGqw4LJTY&#10;0L6k/Pv6YxQ869tbf4pHPmfFZTnsvk7Zi0alnh6H7SsIT4P/D9/bR60gnsP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VlQvEAAAA2wAAAA8AAAAAAAAAAAAAAAAA&#10;nwIAAGRycy9kb3ducmV2LnhtbFBLBQYAAAAABAAEAPcAAACQAwAAAAA=&#10;">
                  <v:imagedata r:id="rId58" o:title=""/>
                </v:shape>
                <v:shape id="Picture 46" o:spid="_x0000_s1041" type="#_x0000_t75" style="position:absolute;left:3180;top:11968;width:1229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6hXCAAAA2wAAAA8AAABkcnMvZG93bnJldi54bWxEj0GLwjAUhO8L/ofwBG9rag9FukYRQSi4&#10;IFVhr4/m2VSbl9LE2v33mwXB4zAz3zCrzWhbMVDvG8cKFvMEBHHldMO1gst5/7kE4QOyxtYxKfgl&#10;D5v15GOFuXZPLmk4hVpECPscFZgQulxKXxmy6OeuI47e1fUWQ5R9LXWPzwi3rUyTJJMWG44LBjva&#10;Garup4dVcAj17ufoi3J/G7KyaM13mt2WSs2m4/YLRKAxvMOvdqEVZCn8f4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eoVwgAAANsAAAAPAAAAAAAAAAAAAAAAAJ8C&#10;AABkcnMvZG93bnJldi54bWxQSwUGAAAAAAQABAD3AAAAjgMAAAAA&#10;">
                  <v:imagedata r:id="rId59" o:title=""/>
                </v:shape>
                <v:shape id="Picture 45" o:spid="_x0000_s1042" type="#_x0000_t75" style="position:absolute;left:8640;top:12907;width:2400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QuTDAAAA2wAAAA8AAABkcnMvZG93bnJldi54bWxEj0FrAjEUhO+C/yE8wYvURBdEVqOIUGgP&#10;Hmr1/rp5brbdvKybdF3/fSMIPQ4z8w2z3vauFh21ofKsYTZVIIgLbyouNZw+X1+WIEJENlh7Jg13&#10;CrDdDAdrzI2/8Qd1x1iKBOGQowYbY5NLGQpLDsPUN8TJu/jWYUyyLaVp8ZbgrpZzpRbSYcVpwWJD&#10;e0vFz/HXaTi/F31WXidf6qrsyc++s/OhY63Ho363AhGpj//hZ/vNaFhk8PiSf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JC5MMAAADbAAAADwAAAAAAAAAAAAAAAACf&#10;AgAAZHJzL2Rvd25yZXYueG1sUEsFBgAAAAAEAAQA9wAAAI8DAAAAAA==&#10;">
                  <v:imagedata r:id="rId60" o:title=""/>
                </v:shape>
                <v:rect id="Rectangle 44" o:spid="_x0000_s1043" style="position:absolute;left:620;top:1550;width:10600;height:1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lfcUA&#10;AADbAAAADwAAAGRycy9kb3ducmV2LnhtbESPQWsCMRSE7wX/Q3iCt5q1iq2rUVpB8OJBW7Z4e26e&#10;m7Wbl3UTdf33plDocZiZb5jZorWVuFLjS8cKBv0EBHHudMmFgq/P1fMbCB+QNVaOScGdPCzmnacZ&#10;ptrdeEvXXShEhLBPUYEJoU6l9Lkhi77vauLoHV1jMUTZFFI3eItwW8mXJBlLiyXHBYM1LQ3lP7uL&#10;VdCuD8l5sM0y/7ExWfG6/z5NaKhUr9u+T0EEasN/+K+91grGI/j9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V9xQAAANsAAAAPAAAAAAAAAAAAAAAAAJgCAABkcnMv&#10;ZG93bnJldi54bWxQSwUGAAAAAAQABAD1AAAAigMAAAAA&#10;" filled="f" strokecolor="#f37145" strokeweight=".25pt"/>
                <w10:wrap anchorx="page" anchory="page"/>
              </v:group>
            </w:pict>
          </mc:Fallback>
        </mc:AlternateContent>
      </w:r>
      <w:r w:rsidR="00F043B7">
        <w:rPr>
          <w:b/>
          <w:color w:val="FFFFFF"/>
          <w:sz w:val="40"/>
        </w:rPr>
        <w:t>Ab</w:t>
      </w:r>
      <w:r w:rsidR="00B6772A" w:rsidRPr="00F043B7">
        <w:rPr>
          <w:b/>
          <w:color w:val="FFFFFF"/>
          <w:sz w:val="40"/>
        </w:rPr>
        <w:t>out your eye test</w:t>
      </w:r>
    </w:p>
    <w:p w:rsidR="00033321" w:rsidRDefault="00B6772A">
      <w:pPr>
        <w:spacing w:before="205" w:line="261" w:lineRule="auto"/>
        <w:ind w:left="4318" w:right="833"/>
        <w:rPr>
          <w:sz w:val="32"/>
        </w:rPr>
      </w:pPr>
      <w:r>
        <w:rPr>
          <w:spacing w:val="-8"/>
          <w:sz w:val="32"/>
        </w:rPr>
        <w:t xml:space="preserve">When </w:t>
      </w:r>
      <w:r>
        <w:rPr>
          <w:spacing w:val="-7"/>
          <w:sz w:val="32"/>
        </w:rPr>
        <w:t xml:space="preserve">you </w:t>
      </w:r>
      <w:r>
        <w:rPr>
          <w:spacing w:val="-8"/>
          <w:sz w:val="32"/>
        </w:rPr>
        <w:t xml:space="preserve">have your </w:t>
      </w:r>
      <w:r>
        <w:rPr>
          <w:spacing w:val="-7"/>
          <w:sz w:val="32"/>
        </w:rPr>
        <w:t xml:space="preserve">eye </w:t>
      </w:r>
      <w:r>
        <w:rPr>
          <w:spacing w:val="-9"/>
          <w:sz w:val="32"/>
        </w:rPr>
        <w:t xml:space="preserve">test </w:t>
      </w:r>
      <w:r>
        <w:rPr>
          <w:spacing w:val="-11"/>
          <w:sz w:val="32"/>
        </w:rPr>
        <w:t xml:space="preserve">the </w:t>
      </w:r>
      <w:r>
        <w:rPr>
          <w:spacing w:val="-10"/>
          <w:sz w:val="32"/>
        </w:rPr>
        <w:t xml:space="preserve">optometrist </w:t>
      </w:r>
      <w:r>
        <w:rPr>
          <w:spacing w:val="-9"/>
          <w:sz w:val="32"/>
        </w:rPr>
        <w:t xml:space="preserve">will </w:t>
      </w:r>
      <w:r>
        <w:rPr>
          <w:spacing w:val="-8"/>
          <w:sz w:val="32"/>
        </w:rPr>
        <w:t xml:space="preserve">need </w:t>
      </w:r>
      <w:r>
        <w:rPr>
          <w:spacing w:val="-6"/>
          <w:sz w:val="32"/>
        </w:rPr>
        <w:t xml:space="preserve">to </w:t>
      </w:r>
      <w:r>
        <w:rPr>
          <w:spacing w:val="-9"/>
          <w:sz w:val="32"/>
        </w:rPr>
        <w:t xml:space="preserve">look </w:t>
      </w:r>
      <w:r>
        <w:rPr>
          <w:spacing w:val="-5"/>
          <w:sz w:val="32"/>
        </w:rPr>
        <w:t xml:space="preserve">at </w:t>
      </w:r>
      <w:r>
        <w:rPr>
          <w:spacing w:val="-10"/>
          <w:sz w:val="32"/>
        </w:rPr>
        <w:t xml:space="preserve">your </w:t>
      </w:r>
      <w:r>
        <w:rPr>
          <w:spacing w:val="-8"/>
          <w:sz w:val="32"/>
        </w:rPr>
        <w:t xml:space="preserve">eyes. </w:t>
      </w:r>
      <w:r>
        <w:rPr>
          <w:spacing w:val="-9"/>
          <w:sz w:val="32"/>
        </w:rPr>
        <w:t xml:space="preserve">They will </w:t>
      </w:r>
      <w:r>
        <w:rPr>
          <w:spacing w:val="-8"/>
          <w:sz w:val="32"/>
        </w:rPr>
        <w:t xml:space="preserve">also </w:t>
      </w:r>
      <w:r>
        <w:rPr>
          <w:spacing w:val="-6"/>
          <w:sz w:val="32"/>
        </w:rPr>
        <w:t xml:space="preserve">do </w:t>
      </w:r>
      <w:r>
        <w:rPr>
          <w:spacing w:val="-8"/>
          <w:sz w:val="32"/>
        </w:rPr>
        <w:t xml:space="preserve">some </w:t>
      </w:r>
      <w:r>
        <w:rPr>
          <w:spacing w:val="-9"/>
          <w:sz w:val="32"/>
        </w:rPr>
        <w:t xml:space="preserve">tests </w:t>
      </w:r>
      <w:r>
        <w:rPr>
          <w:spacing w:val="-11"/>
          <w:sz w:val="32"/>
        </w:rPr>
        <w:t xml:space="preserve">to </w:t>
      </w:r>
      <w:r>
        <w:rPr>
          <w:spacing w:val="-8"/>
          <w:sz w:val="32"/>
        </w:rPr>
        <w:t xml:space="preserve">check </w:t>
      </w:r>
      <w:r>
        <w:rPr>
          <w:spacing w:val="-7"/>
          <w:sz w:val="32"/>
        </w:rPr>
        <w:t xml:space="preserve">how </w:t>
      </w:r>
      <w:r>
        <w:rPr>
          <w:spacing w:val="-9"/>
          <w:sz w:val="32"/>
        </w:rPr>
        <w:t xml:space="preserve">well </w:t>
      </w:r>
      <w:r>
        <w:rPr>
          <w:spacing w:val="-7"/>
          <w:sz w:val="32"/>
        </w:rPr>
        <w:t>you can</w:t>
      </w:r>
      <w:r>
        <w:rPr>
          <w:spacing w:val="-64"/>
          <w:sz w:val="32"/>
        </w:rPr>
        <w:t xml:space="preserve"> </w:t>
      </w:r>
      <w:r>
        <w:rPr>
          <w:spacing w:val="-10"/>
          <w:sz w:val="32"/>
        </w:rPr>
        <w:t>see.</w:t>
      </w:r>
    </w:p>
    <w:p w:rsidR="00033321" w:rsidRDefault="00B6772A">
      <w:pPr>
        <w:spacing w:line="261" w:lineRule="auto"/>
        <w:ind w:left="4318"/>
        <w:rPr>
          <w:sz w:val="32"/>
        </w:rPr>
      </w:pPr>
      <w:r>
        <w:rPr>
          <w:spacing w:val="-8"/>
          <w:sz w:val="32"/>
        </w:rPr>
        <w:t xml:space="preserve">The </w:t>
      </w:r>
      <w:r>
        <w:rPr>
          <w:spacing w:val="-10"/>
          <w:sz w:val="32"/>
        </w:rPr>
        <w:t xml:space="preserve">information </w:t>
      </w:r>
      <w:r>
        <w:rPr>
          <w:spacing w:val="-7"/>
          <w:sz w:val="32"/>
        </w:rPr>
        <w:t xml:space="preserve">you </w:t>
      </w:r>
      <w:r>
        <w:rPr>
          <w:spacing w:val="-9"/>
          <w:sz w:val="32"/>
        </w:rPr>
        <w:t xml:space="preserve">give </w:t>
      </w:r>
      <w:r>
        <w:rPr>
          <w:spacing w:val="-8"/>
          <w:sz w:val="32"/>
        </w:rPr>
        <w:t>the</w:t>
      </w:r>
      <w:r>
        <w:rPr>
          <w:spacing w:val="-73"/>
          <w:sz w:val="32"/>
        </w:rPr>
        <w:t xml:space="preserve"> </w:t>
      </w:r>
      <w:r>
        <w:rPr>
          <w:spacing w:val="-10"/>
          <w:sz w:val="32"/>
        </w:rPr>
        <w:t xml:space="preserve">optometrist </w:t>
      </w:r>
      <w:r>
        <w:rPr>
          <w:spacing w:val="-9"/>
          <w:sz w:val="32"/>
        </w:rPr>
        <w:t xml:space="preserve">will </w:t>
      </w:r>
      <w:r>
        <w:rPr>
          <w:spacing w:val="-8"/>
          <w:sz w:val="32"/>
        </w:rPr>
        <w:t xml:space="preserve">help </w:t>
      </w:r>
      <w:r>
        <w:rPr>
          <w:spacing w:val="-9"/>
          <w:sz w:val="32"/>
        </w:rPr>
        <w:t xml:space="preserve">them </w:t>
      </w:r>
      <w:r>
        <w:rPr>
          <w:spacing w:val="-6"/>
          <w:sz w:val="32"/>
        </w:rPr>
        <w:t xml:space="preserve">to </w:t>
      </w:r>
      <w:r>
        <w:rPr>
          <w:spacing w:val="-9"/>
          <w:sz w:val="32"/>
        </w:rPr>
        <w:t xml:space="preserve">test </w:t>
      </w:r>
      <w:r>
        <w:rPr>
          <w:spacing w:val="-8"/>
          <w:sz w:val="32"/>
        </w:rPr>
        <w:t>your</w:t>
      </w:r>
      <w:r>
        <w:rPr>
          <w:spacing w:val="-76"/>
          <w:sz w:val="32"/>
        </w:rPr>
        <w:t xml:space="preserve"> </w:t>
      </w:r>
      <w:r>
        <w:rPr>
          <w:spacing w:val="-10"/>
          <w:sz w:val="32"/>
        </w:rPr>
        <w:t>eyes.</w:t>
      </w:r>
    </w:p>
    <w:p w:rsidR="00033321" w:rsidRDefault="00B6772A">
      <w:pPr>
        <w:spacing w:before="188"/>
        <w:ind w:left="316"/>
        <w:rPr>
          <w:b/>
          <w:sz w:val="28"/>
        </w:rPr>
      </w:pPr>
      <w:r>
        <w:rPr>
          <w:b/>
          <w:sz w:val="28"/>
        </w:rPr>
        <w:t>Can you say or sign the names of the letters on an eye test chart?</w:t>
      </w:r>
    </w:p>
    <w:p w:rsidR="00033321" w:rsidRDefault="00033321">
      <w:pPr>
        <w:pStyle w:val="BodyText"/>
        <w:rPr>
          <w:b/>
          <w:sz w:val="34"/>
        </w:rPr>
      </w:pPr>
    </w:p>
    <w:p w:rsidR="00033321" w:rsidRDefault="00F41C92">
      <w:pPr>
        <w:pStyle w:val="BodyText"/>
        <w:spacing w:before="12"/>
        <w:rPr>
          <w:b/>
          <w:sz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70E9EF" wp14:editId="24CB3AAF">
                <wp:simplePos x="0" y="0"/>
                <wp:positionH relativeFrom="column">
                  <wp:posOffset>5854700</wp:posOffset>
                </wp:positionH>
                <wp:positionV relativeFrom="paragraph">
                  <wp:posOffset>263525</wp:posOffset>
                </wp:positionV>
                <wp:extent cx="292100" cy="285115"/>
                <wp:effectExtent l="0" t="0" r="12700" b="19685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461pt;margin-top:20.75pt;width:23pt;height:22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9BBD5C" wp14:editId="08BC2F58">
                <wp:simplePos x="0" y="0"/>
                <wp:positionH relativeFrom="column">
                  <wp:posOffset>5816600</wp:posOffset>
                </wp:positionH>
                <wp:positionV relativeFrom="paragraph">
                  <wp:posOffset>161925</wp:posOffset>
                </wp:positionV>
                <wp:extent cx="419100" cy="349885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C92" w:rsidRDefault="00F41C92" w:rsidP="00F41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458pt;margin-top:12.75pt;width:33pt;height:27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" stroked="f">
                <v:textbox>
                  <w:txbxContent>
                    <w:p w:rsidR="00F41C92" w:rsidRDefault="00F41C92" w:rsidP="00F41C92"/>
                  </w:txbxContent>
                </v:textbox>
              </v:shape>
            </w:pict>
          </mc:Fallback>
        </mc:AlternateContent>
      </w:r>
    </w:p>
    <w:p w:rsidR="00033321" w:rsidRDefault="00B6772A" w:rsidP="0069406D">
      <w:pPr>
        <w:tabs>
          <w:tab w:val="left" w:pos="5740"/>
          <w:tab w:val="left" w:pos="6271"/>
          <w:tab w:val="left" w:pos="7020"/>
          <w:tab w:val="left" w:pos="7525"/>
        </w:tabs>
        <w:ind w:left="482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</w:r>
      <w:r w:rsidR="0069406D">
        <w:rPr>
          <w:sz w:val="28"/>
        </w:rPr>
        <w:tab/>
      </w:r>
      <w:r>
        <w:rPr>
          <w:sz w:val="28"/>
        </w:rPr>
        <w:t>no</w:t>
      </w:r>
      <w:r>
        <w:rPr>
          <w:sz w:val="28"/>
        </w:rPr>
        <w:tab/>
      </w:r>
      <w:r w:rsidR="0069406D">
        <w:rPr>
          <w:sz w:val="28"/>
        </w:rPr>
        <w:tab/>
      </w:r>
      <w:r>
        <w:rPr>
          <w:sz w:val="28"/>
        </w:rPr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  <w:bookmarkStart w:id="0" w:name="_GoBack"/>
      <w:bookmarkEnd w:id="0"/>
    </w:p>
    <w:p w:rsidR="00033321" w:rsidRDefault="00033321">
      <w:pPr>
        <w:pStyle w:val="BodyText"/>
        <w:spacing w:before="2"/>
        <w:rPr>
          <w:sz w:val="44"/>
        </w:rPr>
      </w:pPr>
    </w:p>
    <w:p w:rsidR="00033321" w:rsidRDefault="00B6772A">
      <w:pPr>
        <w:spacing w:line="261" w:lineRule="auto"/>
        <w:ind w:left="359"/>
        <w:rPr>
          <w:b/>
          <w:sz w:val="32"/>
        </w:rPr>
      </w:pPr>
      <w:r>
        <w:rPr>
          <w:b/>
          <w:sz w:val="32"/>
        </w:rPr>
        <w:t>Can you say or sign names of pictures on a chart like house, fish or car?</w:t>
      </w:r>
    </w:p>
    <w:p w:rsidR="00033321" w:rsidRDefault="00033321">
      <w:pPr>
        <w:pStyle w:val="BodyText"/>
        <w:rPr>
          <w:b/>
          <w:sz w:val="38"/>
        </w:rPr>
      </w:pPr>
    </w:p>
    <w:p w:rsidR="00033321" w:rsidRDefault="0069406D">
      <w:pPr>
        <w:tabs>
          <w:tab w:val="left" w:pos="6211"/>
          <w:tab w:val="left" w:pos="7725"/>
        </w:tabs>
        <w:spacing w:before="313"/>
        <w:ind w:left="4201"/>
        <w:rPr>
          <w:sz w:val="28"/>
        </w:rPr>
      </w:pPr>
      <w:r w:rsidRPr="0069406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A3C099" wp14:editId="1120973C">
                <wp:simplePos x="0" y="0"/>
                <wp:positionH relativeFrom="column">
                  <wp:posOffset>3149600</wp:posOffset>
                </wp:positionH>
                <wp:positionV relativeFrom="paragraph">
                  <wp:posOffset>123190</wp:posOffset>
                </wp:positionV>
                <wp:extent cx="317500" cy="292100"/>
                <wp:effectExtent l="0" t="0" r="25400" b="1270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248pt;margin-top:9.7pt;width:25pt;height:2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69406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D3398F" wp14:editId="0B5407CE">
                <wp:simplePos x="0" y="0"/>
                <wp:positionH relativeFrom="column">
                  <wp:posOffset>4254500</wp:posOffset>
                </wp:positionH>
                <wp:positionV relativeFrom="paragraph">
                  <wp:posOffset>97790</wp:posOffset>
                </wp:positionV>
                <wp:extent cx="317500" cy="292100"/>
                <wp:effectExtent l="0" t="0" r="25400" b="1270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335pt;margin-top:7.7pt;width:25pt;height:2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OXJgIAAE0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69406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DAB628" wp14:editId="598AFEC3">
                <wp:simplePos x="0" y="0"/>
                <wp:positionH relativeFrom="column">
                  <wp:posOffset>5969000</wp:posOffset>
                </wp:positionH>
                <wp:positionV relativeFrom="paragraph">
                  <wp:posOffset>123190</wp:posOffset>
                </wp:positionV>
                <wp:extent cx="317500" cy="292100"/>
                <wp:effectExtent l="0" t="0" r="25400" b="1270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470pt;margin-top:9.7pt;width:25pt;height:2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QvJg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2"/>
        <w:rPr>
          <w:sz w:val="44"/>
        </w:rPr>
      </w:pPr>
    </w:p>
    <w:p w:rsidR="00033321" w:rsidRDefault="00B6772A">
      <w:pPr>
        <w:spacing w:line="261" w:lineRule="auto"/>
        <w:ind w:left="263"/>
        <w:rPr>
          <w:b/>
          <w:sz w:val="32"/>
        </w:rPr>
      </w:pPr>
      <w:r>
        <w:rPr>
          <w:b/>
          <w:sz w:val="32"/>
        </w:rPr>
        <w:t>Can you point to a letter or picture on a card that is the same as a letter or picture on a chart on a wall?</w:t>
      </w:r>
    </w:p>
    <w:p w:rsidR="00033321" w:rsidRDefault="00033321">
      <w:pPr>
        <w:pStyle w:val="BodyText"/>
        <w:rPr>
          <w:b/>
          <w:sz w:val="38"/>
        </w:rPr>
      </w:pPr>
    </w:p>
    <w:p w:rsidR="00033321" w:rsidRDefault="0069406D">
      <w:pPr>
        <w:tabs>
          <w:tab w:val="left" w:pos="5811"/>
          <w:tab w:val="left" w:pos="7325"/>
        </w:tabs>
        <w:spacing w:before="334"/>
        <w:ind w:left="3961"/>
        <w:rPr>
          <w:rFonts w:ascii="Arial"/>
          <w:b/>
          <w:sz w:val="28"/>
        </w:rPr>
      </w:pP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15EEB0" wp14:editId="63729D7E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317500" cy="292100"/>
                <wp:effectExtent l="0" t="0" r="25400" b="1270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225pt;margin-top:9.15pt;width:25pt;height:2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10D685" wp14:editId="04028DCD">
                <wp:simplePos x="0" y="0"/>
                <wp:positionH relativeFrom="column">
                  <wp:posOffset>4000500</wp:posOffset>
                </wp:positionH>
                <wp:positionV relativeFrom="paragraph">
                  <wp:posOffset>124460</wp:posOffset>
                </wp:positionV>
                <wp:extent cx="317500" cy="292100"/>
                <wp:effectExtent l="0" t="0" r="25400" b="1270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15pt;margin-top:9.8pt;width:25pt;height:2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P9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06B102" wp14:editId="28C19B21">
                <wp:simplePos x="0" y="0"/>
                <wp:positionH relativeFrom="column">
                  <wp:posOffset>5664200</wp:posOffset>
                </wp:positionH>
                <wp:positionV relativeFrom="paragraph">
                  <wp:posOffset>124460</wp:posOffset>
                </wp:positionV>
                <wp:extent cx="317500" cy="292100"/>
                <wp:effectExtent l="0" t="0" r="25400" b="1270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446pt;margin-top:9.8pt;width:25pt;height:2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7rJgIAAE0EAAAOAAAAZHJzL2Uyb0RvYy54bWysVNuO2yAQfa/Uf0C8N3a8STex4qy22aaq&#10;tL1Iu/0AjHGMCgwFEjv9+h1wNk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="00B6772A" w:rsidRPr="003346F2">
        <w:rPr>
          <w:rFonts w:ascii="Arial"/>
          <w:spacing w:val="-3"/>
          <w:sz w:val="28"/>
        </w:rPr>
        <w:t>yes</w:t>
      </w:r>
      <w:r w:rsidR="00B6772A">
        <w:rPr>
          <w:rFonts w:ascii="Arial"/>
          <w:b/>
          <w:spacing w:val="-3"/>
          <w:sz w:val="28"/>
        </w:rPr>
        <w:tab/>
      </w:r>
      <w:r w:rsidR="00B6772A" w:rsidRPr="003346F2">
        <w:rPr>
          <w:rFonts w:ascii="Arial"/>
          <w:sz w:val="28"/>
        </w:rPr>
        <w:t>no</w:t>
      </w:r>
      <w:r w:rsidR="00B6772A" w:rsidRPr="003346F2">
        <w:rPr>
          <w:rFonts w:ascii="Arial"/>
          <w:sz w:val="28"/>
        </w:rPr>
        <w:tab/>
        <w:t>don't</w:t>
      </w:r>
      <w:r w:rsidR="00B6772A" w:rsidRPr="003346F2">
        <w:rPr>
          <w:rFonts w:ascii="Arial"/>
          <w:spacing w:val="2"/>
          <w:sz w:val="28"/>
        </w:rPr>
        <w:t xml:space="preserve"> </w:t>
      </w:r>
      <w:r w:rsidR="00B6772A" w:rsidRPr="003346F2">
        <w:rPr>
          <w:rFonts w:ascii="Arial"/>
          <w:sz w:val="28"/>
        </w:rPr>
        <w:t>know</w:t>
      </w:r>
    </w:p>
    <w:p w:rsidR="00033321" w:rsidRDefault="00033321">
      <w:pPr>
        <w:pStyle w:val="BodyText"/>
        <w:rPr>
          <w:rFonts w:ascii="Arial"/>
          <w:b/>
          <w:sz w:val="30"/>
        </w:rPr>
      </w:pPr>
    </w:p>
    <w:p w:rsidR="00033321" w:rsidRDefault="00033321">
      <w:pPr>
        <w:pStyle w:val="BodyText"/>
        <w:spacing w:before="7"/>
        <w:rPr>
          <w:rFonts w:ascii="Arial"/>
          <w:b/>
          <w:sz w:val="39"/>
        </w:rPr>
      </w:pPr>
    </w:p>
    <w:p w:rsidR="00033321" w:rsidRDefault="00B6772A">
      <w:pPr>
        <w:spacing w:line="235" w:lineRule="auto"/>
        <w:ind w:left="231" w:right="3508" w:firstLine="46"/>
        <w:rPr>
          <w:b/>
          <w:sz w:val="32"/>
        </w:rPr>
      </w:pPr>
      <w:r>
        <w:rPr>
          <w:b/>
          <w:sz w:val="32"/>
        </w:rPr>
        <w:t>Will you be able to wear test frames your face?</w:t>
      </w:r>
    </w:p>
    <w:p w:rsidR="00033321" w:rsidRDefault="0069406D">
      <w:pPr>
        <w:tabs>
          <w:tab w:val="left" w:pos="2210"/>
          <w:tab w:val="left" w:pos="3724"/>
        </w:tabs>
        <w:spacing w:before="249"/>
        <w:ind w:left="360"/>
        <w:rPr>
          <w:rFonts w:ascii="Arial"/>
          <w:b/>
          <w:sz w:val="28"/>
        </w:rPr>
      </w:pP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DF7B4A" wp14:editId="7789B406">
                <wp:simplePos x="0" y="0"/>
                <wp:positionH relativeFrom="column">
                  <wp:posOffset>622300</wp:posOffset>
                </wp:positionH>
                <wp:positionV relativeFrom="paragraph">
                  <wp:posOffset>130175</wp:posOffset>
                </wp:positionV>
                <wp:extent cx="317500" cy="292100"/>
                <wp:effectExtent l="0" t="0" r="25400" b="1270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49pt;margin-top:10.25pt;width:25pt;height:2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CC4AD4" wp14:editId="505FA292">
                <wp:simplePos x="0" y="0"/>
                <wp:positionH relativeFrom="column">
                  <wp:posOffset>3469005</wp:posOffset>
                </wp:positionH>
                <wp:positionV relativeFrom="paragraph">
                  <wp:posOffset>94615</wp:posOffset>
                </wp:positionV>
                <wp:extent cx="317500" cy="292100"/>
                <wp:effectExtent l="0" t="0" r="25400" b="1270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273.15pt;margin-top:7.45pt;width:25pt;height:2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ECA91B" wp14:editId="35206A7E">
                <wp:simplePos x="0" y="0"/>
                <wp:positionH relativeFrom="column">
                  <wp:posOffset>1716405</wp:posOffset>
                </wp:positionH>
                <wp:positionV relativeFrom="paragraph">
                  <wp:posOffset>131445</wp:posOffset>
                </wp:positionV>
                <wp:extent cx="317500" cy="292100"/>
                <wp:effectExtent l="0" t="0" r="25400" b="1270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135.15pt;margin-top:10.35pt;width:25pt;height:2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lvJgIAAE0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="00B6772A" w:rsidRPr="003346F2">
        <w:rPr>
          <w:rFonts w:ascii="Arial"/>
          <w:spacing w:val="-3"/>
          <w:sz w:val="28"/>
        </w:rPr>
        <w:t>yes</w:t>
      </w:r>
      <w:r w:rsidR="00B6772A">
        <w:rPr>
          <w:rFonts w:ascii="Arial"/>
          <w:b/>
          <w:spacing w:val="-3"/>
          <w:sz w:val="28"/>
        </w:rPr>
        <w:tab/>
      </w:r>
      <w:r w:rsidR="00B6772A" w:rsidRPr="003346F2">
        <w:rPr>
          <w:rFonts w:ascii="Arial"/>
          <w:sz w:val="28"/>
        </w:rPr>
        <w:t>no</w:t>
      </w:r>
      <w:r w:rsidR="00B6772A" w:rsidRPr="003346F2">
        <w:rPr>
          <w:rFonts w:ascii="Arial"/>
          <w:sz w:val="28"/>
        </w:rPr>
        <w:tab/>
        <w:t>don't</w:t>
      </w:r>
      <w:r w:rsidR="00B6772A" w:rsidRPr="003346F2">
        <w:rPr>
          <w:rFonts w:ascii="Arial"/>
          <w:spacing w:val="2"/>
          <w:sz w:val="28"/>
        </w:rPr>
        <w:t xml:space="preserve"> </w:t>
      </w:r>
      <w:r w:rsidR="00B6772A" w:rsidRPr="003346F2">
        <w:rPr>
          <w:rFonts w:ascii="Arial"/>
          <w:sz w:val="28"/>
        </w:rPr>
        <w:t>know</w:t>
      </w:r>
    </w:p>
    <w:p w:rsidR="00033321" w:rsidRDefault="00033321">
      <w:pPr>
        <w:pStyle w:val="BodyText"/>
        <w:rPr>
          <w:rFonts w:ascii="Arial"/>
          <w:b/>
        </w:rPr>
      </w:pPr>
    </w:p>
    <w:p w:rsidR="00033321" w:rsidRDefault="00033321">
      <w:pPr>
        <w:pStyle w:val="BodyText"/>
        <w:rPr>
          <w:rFonts w:ascii="Arial"/>
          <w:b/>
        </w:rPr>
      </w:pPr>
    </w:p>
    <w:p w:rsidR="00033321" w:rsidRDefault="00033321">
      <w:pPr>
        <w:pStyle w:val="BodyText"/>
        <w:spacing w:before="2"/>
        <w:rPr>
          <w:rFonts w:ascii="Arial"/>
          <w:b/>
          <w:sz w:val="29"/>
        </w:rPr>
      </w:pPr>
    </w:p>
    <w:p w:rsidR="00033321" w:rsidRDefault="00033321">
      <w:pPr>
        <w:rPr>
          <w:rFonts w:ascii="Arial"/>
          <w:sz w:val="29"/>
        </w:rPr>
        <w:sectPr w:rsidR="00033321">
          <w:pgSz w:w="11900" w:h="16840"/>
          <w:pgMar w:top="92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9" w:line="216" w:lineRule="auto"/>
        <w:ind w:left="204" w:right="-10"/>
        <w:rPr>
          <w:sz w:val="22"/>
        </w:rPr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  <w:r>
        <w:rPr>
          <w:sz w:val="22"/>
        </w:rPr>
        <w:t>.</w:t>
      </w:r>
    </w:p>
    <w:p w:rsidR="00033321" w:rsidRDefault="00B6772A">
      <w:pPr>
        <w:pStyle w:val="BodyText"/>
        <w:spacing w:before="9"/>
        <w:rPr>
          <w:sz w:val="23"/>
        </w:rPr>
      </w:pPr>
      <w:r>
        <w:br w:type="column"/>
      </w:r>
    </w:p>
    <w:p w:rsidR="00033321" w:rsidRDefault="00B6772A">
      <w:pPr>
        <w:spacing w:before="1"/>
        <w:ind w:left="204"/>
      </w:pPr>
      <w:r>
        <w:t>Page 5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652" w:space="617"/>
            <w:col w:w="1531"/>
          </w:cols>
        </w:sectPr>
      </w:pPr>
    </w:p>
    <w:p w:rsidR="00033321" w:rsidRDefault="00630F52">
      <w:pPr>
        <w:pStyle w:val="BodyText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0E9CD32" wp14:editId="1471D02F">
                <wp:simplePos x="0" y="0"/>
                <wp:positionH relativeFrom="page">
                  <wp:posOffset>330200</wp:posOffset>
                </wp:positionH>
                <wp:positionV relativeFrom="page">
                  <wp:posOffset>444500</wp:posOffset>
                </wp:positionV>
                <wp:extent cx="6642100" cy="9258300"/>
                <wp:effectExtent l="0" t="0" r="25400" b="19050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9258300"/>
                          <a:chOff x="520" y="700"/>
                          <a:chExt cx="10460" cy="14580"/>
                        </a:xfrm>
                      </wpg:grpSpPr>
                      <pic:pic xmlns:pic="http://schemas.openxmlformats.org/drawingml/2006/picture">
                        <pic:nvPicPr>
                          <pic:cNvPr id="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951"/>
                            <a:ext cx="216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3722"/>
                            <a:ext cx="7820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7022"/>
                            <a:ext cx="3581" cy="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0" y="700"/>
                            <a:ext cx="10460" cy="14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578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891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1429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430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430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11525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1525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525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8866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6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891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78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6pt;margin-top:35pt;width:523pt;height:729pt;z-index:-251655168;mso-position-horizontal-relative:page;mso-position-vertical-relative:page" coordorigin="520,700" coordsize="10460,1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">
                <v:shape id="Picture 42" o:spid="_x0000_s1027" type="#_x0000_t75" style="position:absolute;left:8500;top:951;width:2160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NQvAAAAA2wAAAA8AAABkcnMvZG93bnJldi54bWxET8uKwjAU3Q/MP4Q74G5MLThINcqM+BgQ&#10;fOv62lzbYnNTmqj1781CcHk478GoMaW4Ue0Kywo67QgEcWp1wZmC/W763QPhPLLG0jIpeJCD0fDz&#10;Y4CJtnfe0G3rMxFC2CWoIPe+SqR0aU4GXdtWxIE729qgD7DOpK7xHsJNKeMo+pEGCw4NOVY0zim9&#10;bK9GwWTVmR+W3fWs4UW0H/9RfD6eYqVaX81vH4Snxr/FL/e/VhCHseFL+AFy+A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A1C8AAAADbAAAADwAAAAAAAAAAAAAAAACfAgAA&#10;ZHJzL2Rvd25yZXYueG1sUEsFBgAAAAAEAAQA9wAAAIwDAAAAAA==&#10;">
                  <v:imagedata r:id="rId65" o:title=""/>
                </v:shape>
                <v:shape id="Picture 41" o:spid="_x0000_s1028" type="#_x0000_t75" style="position:absolute;left:860;top:3722;width:7820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D+zBAAAA2wAAAA8AAABkcnMvZG93bnJldi54bWxEj0+LwjAUxO/CfofwFvamybogtpqKCrLi&#10;zX/3R/O2LW1eapPV+u2NIHgcZuY3zHzR20ZcqfOVYw3fIwWCOHem4kLD6bgZTkH4gGywcUwa7uRh&#10;kX0M5pgad+M9XQ+hEBHCPkUNZQhtKqXPS7LoR64ljt6f6yyGKLtCmg5vEW4bOVZqIi1WHBdKbGld&#10;Ul4f/q2GlZGuXt3Vzm1+f5bT5HyplEGtvz775QxEoD68w6/21mgYJ/D8En+Az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FD+zBAAAA2wAAAA8AAAAAAAAAAAAAAAAAnwIA&#10;AGRycy9kb3ducmV2LnhtbFBLBQYAAAAABAAEAPcAAACNAwAAAAA=&#10;">
                  <v:imagedata r:id="rId66" o:title=""/>
                </v:shape>
                <v:shape id="Picture 40" o:spid="_x0000_s1029" type="#_x0000_t75" style="position:absolute;left:7220;top:7022;width:3581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cvTCAAAA2wAAAA8AAABkcnMvZG93bnJldi54bWxET1trwjAUfh/4H8IZ+DbTbeikGqVsTIZM&#10;qLf3Y3Ns6pqTkmTa/fvlYbDHj+8+X/a2FVfyoXGs4HGUgSCunG64VnDYvz9MQYSIrLF1TAp+KMBy&#10;MbibY67djbd03cVapBAOOSowMXa5lKEyZDGMXEecuLPzFmOCvpba4y2F21Y+ZdlEWmw4NRjs6NVQ&#10;9bX7tgo+31aXY3HKXtZ+PD2bsi835aRQanjfFzMQkfr4L/5zf2gFz2l9+p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AnL0wgAAANsAAAAPAAAAAAAAAAAAAAAAAJ8C&#10;AABkcnMvZG93bnJldi54bWxQSwUGAAAAAAQABAD3AAAAjgMAAAAA&#10;">
                  <v:imagedata r:id="rId67" o:title=""/>
                </v:shape>
                <v:rect id="Rectangle 39" o:spid="_x0000_s1030" style="position:absolute;left:520;top:700;width:10460;height:1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p+MUA&#10;AADbAAAADwAAAGRycy9kb3ducmV2LnhtbESPQWvCQBSE74L/YXmCN91Eoa2pq2ih4KUHtUR6e82+&#10;ZqPZtzG7avrvuwXB4zAz3zDzZWdrcaXWV44VpOMEBHHhdMWlgs/9++gFhA/IGmvHpOCXPCwX/d4c&#10;M+1uvKXrLpQiQthnqMCE0GRS+sKQRT92DXH0flxrMUTZllK3eItwW8tJkjxJixXHBYMNvRkqTruL&#10;VdBtvpNzus1zv/4wefn8dTjOaKrUcNCtXkEE6sIjfG9vtIJpC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yn4xQAAANsAAAAPAAAAAAAAAAAAAAAAAJgCAABkcnMv&#10;ZG93bnJldi54bWxQSwUGAAAAAAQABAD1AAAAigMAAAAA&#10;" filled="f" strokecolor="#f37145" strokeweight=".25pt"/>
                <v:shape id="Picture 37" o:spid="_x0000_s1031" type="#_x0000_t75" style="position:absolute;left:3200;top:578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/0bDAAAA2wAAAA8AAABkcnMvZG93bnJldi54bWxEj0+LwjAUxO8L+x3CW/C2piorpRpFBEG8&#10;yLqK10fyti3bvNQm9s+3N4Kwx2FmfsMs172tREuNLx0rmIwTEMTamZJzBeef3WcKwgdkg5VjUjCQ&#10;h/Xq/W2JmXEdf1N7CrmIEPYZKihCqDMpvS7Ioh+7mjh6v66xGKJscmka7CLcVnKaJHNpseS4UGBN&#10;24L03+luFbjreT45DttD2t2GL33fpBdstVKjj36zABGoD//hV3tvFMx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n/RsMAAADbAAAADwAAAAAAAAAAAAAAAACf&#10;AgAAZHJzL2Rvd25yZXYueG1sUEsFBgAAAAAEAAQA9wAAAI8DAAAAAA==&#10;">
                  <v:imagedata r:id="rId68" o:title=""/>
                </v:shape>
                <v:shape id="Picture 36" o:spid="_x0000_s1032" type="#_x0000_t75" style="position:absolute;left:1500;top:1891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ZzLEAAAA2wAAAA8AAABkcnMvZG93bnJldi54bWxEj1trAjEUhN8L/odwCr7VrLbKsjWKCELx&#10;pXjD10Nyurt0c7Ju4l7+fVMQfBxm5htmue5tJVpqfOlYwXSSgCDWzpScKzifdm8pCB+QDVaOScFA&#10;Htar0csSM+M6PlB7DLmIEPYZKihCqDMpvS7Iop+4mjh6P66xGKJscmka7CLcVnKWJAtpseS4UGBN&#10;24L07/FuFbjreTH9Hrb7tLsNc33fpBdstVLj137zCSJQH57hR/vLKHj/gP8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AZzLEAAAA2wAAAA8AAAAAAAAAAAAAAAAA&#10;nwIAAGRycy9kb3ducmV2LnhtbFBLBQYAAAAABAAEAPcAAACQAwAAAAA=&#10;">
                  <v:imagedata r:id="rId68" o:title=""/>
                </v:shape>
                <v:shape id="Picture 35" o:spid="_x0000_s1033" type="#_x0000_t75" style="position:absolute;left:5900;top:1429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wqnDAAAA2wAAAA8AAABkcnMvZG93bnJldi54bWxEj0+LwjAUxO8LfofwhL2tqYpSqlFEEMTL&#10;sq7i9ZG8bcs2L7WJ/fPtN4Kwx2FmfsOst72tREuNLx0rmE4SEMTamZJzBZfvw0cKwgdkg5VjUjCQ&#10;h+1m9LbGzLiOv6g9h1xECPsMFRQh1JmUXhdk0U9cTRy9H9dYDFE2uTQNdhFuKzlLkqW0WHJcKLCm&#10;fUH69/ywCtztspx+DvtT2t2HhX7s0iu2Wqn3cb9bgQjUh//wq300CuYLeH6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zCqcMAAADbAAAADwAAAAAAAAAAAAAAAACf&#10;AgAAZHJzL2Rvd25yZXYueG1sUEsFBgAAAAAEAAQA9wAAAI8DAAAAAA==&#10;">
                  <v:imagedata r:id="rId68" o:title=""/>
                </v:shape>
                <v:shape id="Picture 34" o:spid="_x0000_s1034" type="#_x0000_t75" style="position:absolute;left:3180;top:1430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XN7DAAAA2wAAAA8AAABkcnMvZG93bnJldi54bWxEj09rwkAUxO8Fv8PyhN7qRoshRFcRQRAv&#10;RWvp9bH7TILZtzG75s+37xYKPQ4z8xtmvR1sLTpqfeVYwXyWgCDWzlRcKLh+Ht4yED4gG6wdk4KR&#10;PGw3k5c15sb1fKbuEgoRIexzVFCG0ORSel2SRT9zDXH0bq61GKJsC2la7CPc1nKRJKm0WHFcKLGh&#10;fUn6fnlaBe77ms4/xv0p6x/jUj932Rd2WqnX6bBbgQg0hP/wX/toFLyn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5c3sMAAADbAAAADwAAAAAAAAAAAAAAAACf&#10;AgAAZHJzL2Rvd25yZXYueG1sUEsFBgAAAAAEAAQA9wAAAI8DAAAAAA==&#10;">
                  <v:imagedata r:id="rId68" o:title=""/>
                </v:shape>
                <v:shape id="Picture 33" o:spid="_x0000_s1035" type="#_x0000_t75" style="position:absolute;left:1500;top:1430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+UXEAAAA2wAAAA8AAABkcnMvZG93bnJldi54bWxEj0trwzAQhO+B/Aexgd4SOS1JjGs5hECh&#10;9BKaB70u0tY2tVaupfjx76tCocdhZr5h8v1oG9FT52vHCtarBASxdqbmUsH18rJMQfiAbLBxTAom&#10;8rAv5rMcM+MGfqf+HEoRIewzVFCF0GZSel2RRb9yLXH0Pl1nMUTZldJ0OES4beRjkmylxZrjQoUt&#10;HSvSX+e7VeA+rtv1aTq+pcP3tNH3Q3rDXiv1sBgPzyACjeE//Nd+NQqedvD7Jf4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S+UXEAAAA2wAAAA8AAAAAAAAAAAAAAAAA&#10;nwIAAGRycy9kb3ducmV2LnhtbFBLBQYAAAAABAAEAPcAAACQAwAAAAA=&#10;">
                  <v:imagedata r:id="rId68" o:title=""/>
                </v:shape>
                <v:shape id="Picture 32" o:spid="_x0000_s1036" type="#_x0000_t75" style="position:absolute;left:5920;top:11525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bTfAAAAA2wAAAA8AAABkcnMvZG93bnJldi54bWxET8uKwjAU3Q/4D+EKsxtTlZFSjSKCIG6G&#10;8YHbS3Jti81NbWIffz9ZDLg8nPdq09tKtNT40rGC6SQBQaydKTlXcDnvv1IQPiAbrByTgoE8bNaj&#10;jxVmxnX8S+0p5CKGsM9QQRFCnUnpdUEW/cTVxJG7u8ZiiLDJpWmwi+G2krMkWUiLJceGAmvaFaQf&#10;p5dV4G6XxfRn2B3T7jl869c2vWKrlfoc99sliEB9eIv/3QejYB7Hxi/x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M1tN8AAAADbAAAADwAAAAAAAAAAAAAAAACfAgAA&#10;ZHJzL2Rvd25yZXYueG1sUEsFBgAAAAAEAAQA9wAAAIwDAAAAAA==&#10;">
                  <v:imagedata r:id="rId68" o:title=""/>
                </v:shape>
                <v:shape id="Picture 31" o:spid="_x0000_s1037" type="#_x0000_t75" style="position:absolute;left:3200;top:11525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yKzEAAAA2wAAAA8AAABkcnMvZG93bnJldi54bWxEj0trwzAQhO+B/Aexgd4SOS0Jrms5hECh&#10;9BKaB7ku0tY2tVaupfjx76tCocdhZr5h8t1oG9FT52vHCtarBASxdqbmUsHl/LpMQfiAbLBxTAom&#10;8rAr5rMcM+MG/qD+FEoRIewzVFCF0GZSel2RRb9yLXH0Pl1nMUTZldJ0OES4beRjkmylxZrjQoUt&#10;HSrSX6e7VeBul+36OB3e0+F72uj7Pr1ir5V6WIz7FxCBxvAf/mu/GQVPz/D7Jf4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ByKzEAAAA2wAAAA8AAAAAAAAAAAAAAAAA&#10;nwIAAGRycy9kb3ducmV2LnhtbFBLBQYAAAAABAAEAPcAAACQAwAAAAA=&#10;">
                  <v:imagedata r:id="rId68" o:title=""/>
                </v:shape>
                <v:shape id="Picture 30" o:spid="_x0000_s1038" type="#_x0000_t75" style="position:absolute;left:1440;top:11525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EkzAAAAA2wAAAA8AAABkcnMvZG93bnJldi54bWxET8uKwjAU3Q/4D+EKsxtTxZFSjSKCIG6G&#10;8YHbS3Jti81NbWIffz9ZDLg8nPdq09tKtNT40rGC6SQBQaydKTlXcDnvv1IQPiAbrByTgoE8bNaj&#10;jxVmxnX8S+0p5CKGsM9QQRFCnUnpdUEW/cTVxJG7u8ZiiLDJpWmwi+G2krMkWUiLJceGAmvaFaQf&#10;p5dV4G6XxfRn2B3T7jl869c2vWKrlfoc99sliEB9eIv/3QejYB7Xxy/x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0STMAAAADbAAAADwAAAAAAAAAAAAAAAACfAgAA&#10;ZHJzL2Rvd25yZXYueG1sUEsFBgAAAAAEAAQA9wAAAIwDAAAAAA==&#10;">
                  <v:imagedata r:id="rId68" o:title=""/>
                </v:shape>
                <v:shape id="Picture 28" o:spid="_x0000_s1039" type="#_x0000_t75" style="position:absolute;left:3200;top:8866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KaDDAAAA2wAAAA8AAABkcnMvZG93bnJldi54bWxEj0+LwjAUxO8LfofwBG9rqrhSqlFEEJa9&#10;yLqK10fybIvNS21i/3x7s7Cwx2FmfsOst72tREuNLx0rmE0TEMTamZJzBeefw3sKwgdkg5VjUjCQ&#10;h+1m9LbGzLiOv6k9hVxECPsMFRQh1JmUXhdk0U9dTRy9m2sshiibXJoGuwi3lZwnyVJaLDkuFFjT&#10;viB9Pz2tAnc9L2fHYf+Vdo/hQz936QVbrdRk3O9WIAL14T/81/40ChZz+P0Sf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MpoMMAAADbAAAADwAAAAAAAAAAAAAAAACf&#10;AgAAZHJzL2Rvd25yZXYueG1sUEsFBgAAAAAEAAQA9wAAAI8DAAAAAA==&#10;">
                  <v:imagedata r:id="rId68" o:title=""/>
                </v:shape>
                <v:shape id="Picture 27" o:spid="_x0000_s1040" type="#_x0000_t75" style="position:absolute;left:1440;top:8866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jDvEAAAA2wAAAA8AAABkcnMvZG93bnJldi54bWxEj1trAjEUhN8L/odwCr7VrLbKsjWKCELx&#10;pXjD10Nyurt0c7Ju4l7+fVMQfBxm5htmue5tJVpqfOlYwXSSgCDWzpScKzifdm8pCB+QDVaOScFA&#10;Htar0csSM+M6PlB7DLmIEPYZKihCqDMpvS7Iop+4mjh6P66xGKJscmka7CLcVnKWJAtpseS4UGBN&#10;24L07/FuFbjreTH9Hrb7tLsNc33fpBdstVLj137zCSJQH57hR/vLKPh4h/8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vjDvEAAAA2wAAAA8AAAAAAAAAAAAAAAAA&#10;nwIAAGRycy9kb3ducmV2LnhtbFBLBQYAAAAABAAEAPcAAACQAwAAAAA=&#10;">
                  <v:imagedata r:id="rId68" o:title=""/>
                </v:shape>
                <v:shape id="Picture 26" o:spid="_x0000_s1041" type="#_x0000_t75" style="position:absolute;left:3180;top:1891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FE/DAAAA2wAAAA8AAABkcnMvZG93bnJldi54bWxEj0+LwjAUxO8L+x3CW/C2poorpRpFBEG8&#10;yLqK10fyti3bvNQm9s+3N4Kwx2FmfsMs172tREuNLx0rmIwTEMTamZJzBeef3WcKwgdkg5VjUjCQ&#10;h/Xq/W2JmXEdf1N7CrmIEPYZKihCqDMpvS7Ioh+7mjh6v66xGKJscmka7CLcVnKaJHNpseS4UGBN&#10;24L03+luFbjreT45DttD2t2GL33fpBdstVKjj36zABGoD//hV3tvFMx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YUT8MAAADbAAAADwAAAAAAAAAAAAAAAACf&#10;AgAAZHJzL2Rvd25yZXYueG1sUEsFBgAAAAAEAAQA9wAAAI8DAAAAAA==&#10;">
                  <v:imagedata r:id="rId68" o:title=""/>
                </v:shape>
                <v:shape id="Picture 24" o:spid="_x0000_s1042" type="#_x0000_t75" style="position:absolute;left:1440;top:578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L6PDAAAA2wAAAA8AAABkcnMvZG93bnJldi54bWxEj09rwkAUxO8Fv8PyhN7qRqkhRFcRQRAv&#10;RWvp9bH7TILZtzG75s+37xYKPQ4z8xtmvR1sLTpqfeVYwXyWgCDWzlRcKLh+Ht4yED4gG6wdk4KR&#10;PGw3k5c15sb1fKbuEgoRIexzVFCG0ORSel2SRT9zDXH0bq61GKJsC2la7CPc1nKRJKm0WHFcKLGh&#10;fUn6fnlaBe77ms4/xv0p6x/jUj932Rd2WqnX6bBbgQg0hP/wX/toFLyn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gvo8MAAADbAAAADwAAAAAAAAAAAAAAAACf&#10;AgAAZHJzL2Rvd25yZXYueG1sUEsFBgAAAAAEAAQA9wAAAI8DAAAAAA==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033321" w:rsidRDefault="00B6772A">
      <w:pPr>
        <w:spacing w:before="99" w:line="261" w:lineRule="auto"/>
        <w:ind w:left="202" w:right="3260" w:firstLine="68"/>
        <w:rPr>
          <w:b/>
          <w:sz w:val="32"/>
        </w:rPr>
      </w:pPr>
      <w:r>
        <w:rPr>
          <w:b/>
          <w:spacing w:val="-8"/>
          <w:sz w:val="32"/>
        </w:rPr>
        <w:t>Will</w:t>
      </w:r>
      <w:r>
        <w:rPr>
          <w:b/>
          <w:spacing w:val="-20"/>
          <w:sz w:val="32"/>
        </w:rPr>
        <w:t xml:space="preserve"> </w:t>
      </w:r>
      <w:r>
        <w:rPr>
          <w:b/>
          <w:spacing w:val="-7"/>
          <w:sz w:val="32"/>
        </w:rPr>
        <w:t>you</w:t>
      </w:r>
      <w:r>
        <w:rPr>
          <w:b/>
          <w:spacing w:val="-21"/>
          <w:sz w:val="32"/>
        </w:rPr>
        <w:t xml:space="preserve"> </w:t>
      </w:r>
      <w:r>
        <w:rPr>
          <w:b/>
          <w:spacing w:val="-6"/>
          <w:sz w:val="32"/>
        </w:rPr>
        <w:t>be</w:t>
      </w:r>
      <w:r>
        <w:rPr>
          <w:b/>
          <w:spacing w:val="-21"/>
          <w:sz w:val="32"/>
        </w:rPr>
        <w:t xml:space="preserve"> </w:t>
      </w:r>
      <w:r>
        <w:rPr>
          <w:b/>
          <w:spacing w:val="-8"/>
          <w:sz w:val="32"/>
        </w:rPr>
        <w:t>okay</w:t>
      </w:r>
      <w:r>
        <w:rPr>
          <w:b/>
          <w:spacing w:val="-25"/>
          <w:sz w:val="32"/>
        </w:rPr>
        <w:t xml:space="preserve"> </w:t>
      </w:r>
      <w:r>
        <w:rPr>
          <w:b/>
          <w:spacing w:val="-5"/>
          <w:sz w:val="32"/>
        </w:rPr>
        <w:t>if</w:t>
      </w:r>
      <w:r>
        <w:rPr>
          <w:b/>
          <w:spacing w:val="-21"/>
          <w:sz w:val="32"/>
        </w:rPr>
        <w:t xml:space="preserve"> </w:t>
      </w:r>
      <w:r>
        <w:rPr>
          <w:b/>
          <w:spacing w:val="-7"/>
          <w:sz w:val="32"/>
        </w:rPr>
        <w:t>the</w:t>
      </w:r>
      <w:r>
        <w:rPr>
          <w:b/>
          <w:spacing w:val="-20"/>
          <w:sz w:val="32"/>
        </w:rPr>
        <w:t xml:space="preserve"> </w:t>
      </w:r>
      <w:r>
        <w:rPr>
          <w:b/>
          <w:spacing w:val="-10"/>
          <w:sz w:val="32"/>
        </w:rPr>
        <w:t>optometrist</w:t>
      </w:r>
      <w:r>
        <w:rPr>
          <w:b/>
          <w:spacing w:val="-27"/>
          <w:sz w:val="32"/>
        </w:rPr>
        <w:t xml:space="preserve"> </w:t>
      </w:r>
      <w:r>
        <w:rPr>
          <w:b/>
          <w:spacing w:val="-8"/>
          <w:sz w:val="32"/>
        </w:rPr>
        <w:t>were</w:t>
      </w:r>
      <w:r>
        <w:rPr>
          <w:b/>
          <w:spacing w:val="-22"/>
          <w:sz w:val="32"/>
        </w:rPr>
        <w:t xml:space="preserve"> </w:t>
      </w:r>
      <w:r>
        <w:rPr>
          <w:b/>
          <w:spacing w:val="-10"/>
          <w:sz w:val="32"/>
        </w:rPr>
        <w:t xml:space="preserve">to </w:t>
      </w:r>
      <w:r>
        <w:rPr>
          <w:b/>
          <w:spacing w:val="-9"/>
          <w:sz w:val="32"/>
        </w:rPr>
        <w:t xml:space="preserve">cover </w:t>
      </w:r>
      <w:r>
        <w:rPr>
          <w:b/>
          <w:spacing w:val="-8"/>
          <w:sz w:val="32"/>
        </w:rPr>
        <w:t xml:space="preserve">your </w:t>
      </w:r>
      <w:r>
        <w:rPr>
          <w:b/>
          <w:spacing w:val="-9"/>
          <w:sz w:val="32"/>
        </w:rPr>
        <w:t xml:space="preserve">eyes </w:t>
      </w:r>
      <w:r>
        <w:rPr>
          <w:b/>
          <w:spacing w:val="-7"/>
          <w:sz w:val="32"/>
        </w:rPr>
        <w:t xml:space="preserve">one </w:t>
      </w:r>
      <w:r>
        <w:rPr>
          <w:b/>
          <w:spacing w:val="-5"/>
          <w:sz w:val="32"/>
        </w:rPr>
        <w:t xml:space="preserve">at </w:t>
      </w:r>
      <w:r>
        <w:rPr>
          <w:b/>
          <w:sz w:val="32"/>
        </w:rPr>
        <w:t>a</w:t>
      </w:r>
      <w:r>
        <w:rPr>
          <w:b/>
          <w:spacing w:val="-80"/>
          <w:sz w:val="32"/>
        </w:rPr>
        <w:t xml:space="preserve"> </w:t>
      </w:r>
      <w:r>
        <w:rPr>
          <w:b/>
          <w:spacing w:val="-10"/>
          <w:sz w:val="32"/>
        </w:rPr>
        <w:t>time?</w:t>
      </w:r>
    </w:p>
    <w:p w:rsidR="00033321" w:rsidRDefault="00630F52">
      <w:pPr>
        <w:tabs>
          <w:tab w:val="left" w:pos="2133"/>
          <w:tab w:val="left" w:pos="3645"/>
        </w:tabs>
        <w:spacing w:before="204"/>
        <w:ind w:left="241"/>
        <w:rPr>
          <w:sz w:val="28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9EF211" wp14:editId="53B92A1A">
                <wp:simplePos x="0" y="0"/>
                <wp:positionH relativeFrom="column">
                  <wp:posOffset>586105</wp:posOffset>
                </wp:positionH>
                <wp:positionV relativeFrom="paragraph">
                  <wp:posOffset>24130</wp:posOffset>
                </wp:positionV>
                <wp:extent cx="317500" cy="292100"/>
                <wp:effectExtent l="0" t="0" r="25400" b="1270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6.15pt;margin-top:1.9pt;width:25pt;height:2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koX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EA5D67B" wp14:editId="0B21DB71">
                <wp:simplePos x="0" y="0"/>
                <wp:positionH relativeFrom="column">
                  <wp:posOffset>3380105</wp:posOffset>
                </wp:positionH>
                <wp:positionV relativeFrom="paragraph">
                  <wp:posOffset>31115</wp:posOffset>
                </wp:positionV>
                <wp:extent cx="317500" cy="292100"/>
                <wp:effectExtent l="0" t="0" r="25400" b="1270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266.15pt;margin-top:2.45pt;width:25pt;height:2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SQ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EC3EB7" wp14:editId="7E2EC2F3">
                <wp:simplePos x="0" y="0"/>
                <wp:positionH relativeFrom="column">
                  <wp:posOffset>1640205</wp:posOffset>
                </wp:positionH>
                <wp:positionV relativeFrom="paragraph">
                  <wp:posOffset>31115</wp:posOffset>
                </wp:positionV>
                <wp:extent cx="317500" cy="292100"/>
                <wp:effectExtent l="0" t="0" r="25400" b="1270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129.15pt;margin-top:2.45pt;width:25pt;height:2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Cd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10"/>
        <w:rPr>
          <w:sz w:val="35"/>
        </w:rPr>
      </w:pPr>
    </w:p>
    <w:p w:rsidR="00033321" w:rsidRDefault="00B6772A">
      <w:pPr>
        <w:ind w:left="220"/>
        <w:rPr>
          <w:b/>
          <w:sz w:val="32"/>
        </w:rPr>
      </w:pPr>
      <w:r>
        <w:rPr>
          <w:b/>
          <w:sz w:val="32"/>
        </w:rPr>
        <w:t>Can you understand ‘better’ and ‘worse’?</w:t>
      </w:r>
    </w:p>
    <w:p w:rsidR="00033321" w:rsidRDefault="00033321">
      <w:pPr>
        <w:pStyle w:val="BodyText"/>
        <w:rPr>
          <w:b/>
          <w:sz w:val="38"/>
        </w:rPr>
      </w:pPr>
    </w:p>
    <w:p w:rsidR="00033321" w:rsidRDefault="00033321">
      <w:pPr>
        <w:pStyle w:val="BodyText"/>
        <w:rPr>
          <w:b/>
          <w:sz w:val="38"/>
        </w:rPr>
      </w:pPr>
    </w:p>
    <w:p w:rsidR="00033321" w:rsidRDefault="00033321">
      <w:pPr>
        <w:pStyle w:val="BodyText"/>
        <w:rPr>
          <w:b/>
          <w:sz w:val="38"/>
        </w:rPr>
      </w:pPr>
    </w:p>
    <w:p w:rsidR="00033321" w:rsidRDefault="00033321">
      <w:pPr>
        <w:pStyle w:val="BodyText"/>
        <w:rPr>
          <w:b/>
          <w:sz w:val="38"/>
        </w:rPr>
      </w:pPr>
    </w:p>
    <w:p w:rsidR="00033321" w:rsidRDefault="00ED72B6">
      <w:pPr>
        <w:pStyle w:val="BodyText"/>
        <w:spacing w:before="11"/>
        <w:rPr>
          <w:b/>
          <w:sz w:val="38"/>
        </w:rPr>
      </w:pP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080077" wp14:editId="1C06A64E">
                <wp:simplePos x="0" y="0"/>
                <wp:positionH relativeFrom="column">
                  <wp:posOffset>1678305</wp:posOffset>
                </wp:positionH>
                <wp:positionV relativeFrom="paragraph">
                  <wp:posOffset>222885</wp:posOffset>
                </wp:positionV>
                <wp:extent cx="317500" cy="292100"/>
                <wp:effectExtent l="0" t="0" r="25400" b="1270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132.15pt;margin-top:17.55pt;width:25pt;height:2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yUJwIAAE0EAAAOAAAAZHJzL2Uyb0RvYy54bWysVNtu2zAMfR+wfxD0vthxky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630F52"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FDD5ED" wp14:editId="0C048FA9">
                <wp:simplePos x="0" y="0"/>
                <wp:positionH relativeFrom="column">
                  <wp:posOffset>3456305</wp:posOffset>
                </wp:positionH>
                <wp:positionV relativeFrom="paragraph">
                  <wp:posOffset>183515</wp:posOffset>
                </wp:positionV>
                <wp:extent cx="317500" cy="292100"/>
                <wp:effectExtent l="0" t="0" r="25400" b="1270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272.15pt;margin-top:14.45pt;width:25pt;height:2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LIJwIAAE0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630F52"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A366DD" wp14:editId="71ADED9F">
                <wp:simplePos x="0" y="0"/>
                <wp:positionH relativeFrom="column">
                  <wp:posOffset>573405</wp:posOffset>
                </wp:positionH>
                <wp:positionV relativeFrom="paragraph">
                  <wp:posOffset>197485</wp:posOffset>
                </wp:positionV>
                <wp:extent cx="317500" cy="292100"/>
                <wp:effectExtent l="0" t="0" r="25400" b="1270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45.15pt;margin-top:15.55pt;width:25pt;height:2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3dJwIAAE0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</w:p>
    <w:p w:rsidR="00033321" w:rsidRDefault="00B6772A">
      <w:pPr>
        <w:tabs>
          <w:tab w:val="left" w:pos="2210"/>
          <w:tab w:val="left" w:pos="3724"/>
        </w:tabs>
        <w:spacing w:before="1"/>
        <w:ind w:left="24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  <w:t>no</w:t>
      </w:r>
      <w:r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B6772A">
      <w:pPr>
        <w:spacing w:before="219" w:line="261" w:lineRule="auto"/>
        <w:ind w:left="203" w:right="3878"/>
        <w:rPr>
          <w:b/>
          <w:sz w:val="32"/>
        </w:rPr>
      </w:pPr>
      <w:r>
        <w:rPr>
          <w:b/>
          <w:sz w:val="32"/>
        </w:rPr>
        <w:t>Would you be able to put your chin on a shelf in front of a machine?</w:t>
      </w:r>
    </w:p>
    <w:p w:rsidR="00033321" w:rsidRDefault="00B6772A">
      <w:pPr>
        <w:spacing w:before="199" w:line="261" w:lineRule="auto"/>
        <w:ind w:left="203" w:right="4588"/>
        <w:rPr>
          <w:sz w:val="32"/>
        </w:rPr>
      </w:pPr>
      <w:r>
        <w:rPr>
          <w:sz w:val="32"/>
        </w:rPr>
        <w:t>You will need to keep your head still for while</w:t>
      </w:r>
    </w:p>
    <w:p w:rsidR="00033321" w:rsidRDefault="00630F52">
      <w:pPr>
        <w:tabs>
          <w:tab w:val="left" w:pos="2210"/>
          <w:tab w:val="left" w:pos="3724"/>
        </w:tabs>
        <w:spacing w:before="207"/>
        <w:ind w:left="241"/>
        <w:rPr>
          <w:sz w:val="28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74C030" wp14:editId="54FDDCE2">
                <wp:simplePos x="0" y="0"/>
                <wp:positionH relativeFrom="column">
                  <wp:posOffset>3430905</wp:posOffset>
                </wp:positionH>
                <wp:positionV relativeFrom="paragraph">
                  <wp:posOffset>62230</wp:posOffset>
                </wp:positionV>
                <wp:extent cx="317500" cy="292100"/>
                <wp:effectExtent l="0" t="0" r="25400" b="1270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270.15pt;margin-top:4.9pt;width:25pt;height:2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0FB613" wp14:editId="37C8C6ED">
                <wp:simplePos x="0" y="0"/>
                <wp:positionH relativeFrom="column">
                  <wp:posOffset>1703705</wp:posOffset>
                </wp:positionH>
                <wp:positionV relativeFrom="paragraph">
                  <wp:posOffset>33020</wp:posOffset>
                </wp:positionV>
                <wp:extent cx="317500" cy="292100"/>
                <wp:effectExtent l="0" t="0" r="25400" b="1270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134.15pt;margin-top:2.6pt;width:25pt;height:2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rmJwIAAE0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C844BA3" wp14:editId="6A568860">
                <wp:simplePos x="0" y="0"/>
                <wp:positionH relativeFrom="column">
                  <wp:posOffset>573405</wp:posOffset>
                </wp:positionH>
                <wp:positionV relativeFrom="paragraph">
                  <wp:posOffset>36830</wp:posOffset>
                </wp:positionV>
                <wp:extent cx="317500" cy="292100"/>
                <wp:effectExtent l="0" t="0" r="25400" b="1270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45.15pt;margin-top:2.9pt;width:25pt;height:2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TG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4"/>
        <w:rPr>
          <w:sz w:val="46"/>
        </w:rPr>
      </w:pPr>
    </w:p>
    <w:p w:rsidR="00033321" w:rsidRDefault="00B6772A">
      <w:pPr>
        <w:spacing w:line="261" w:lineRule="auto"/>
        <w:ind w:left="203" w:right="4938"/>
        <w:rPr>
          <w:b/>
          <w:sz w:val="32"/>
        </w:rPr>
      </w:pPr>
      <w:r>
        <w:rPr>
          <w:b/>
          <w:sz w:val="32"/>
        </w:rPr>
        <w:t>Will you be okay if the optometrist came close to you?</w:t>
      </w:r>
    </w:p>
    <w:p w:rsidR="00033321" w:rsidRDefault="00630F52">
      <w:pPr>
        <w:pStyle w:val="BodyText"/>
        <w:spacing w:before="10"/>
        <w:rPr>
          <w:b/>
          <w:sz w:val="35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4BAB4C0" wp14:editId="59B4F67A">
                <wp:simplePos x="0" y="0"/>
                <wp:positionH relativeFrom="column">
                  <wp:posOffset>3418205</wp:posOffset>
                </wp:positionH>
                <wp:positionV relativeFrom="paragraph">
                  <wp:posOffset>248920</wp:posOffset>
                </wp:positionV>
                <wp:extent cx="317500" cy="292100"/>
                <wp:effectExtent l="0" t="0" r="25400" b="1270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269.15pt;margin-top:19.6pt;width:25pt;height:2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uh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60802A" wp14:editId="27217691">
                <wp:simplePos x="0" y="0"/>
                <wp:positionH relativeFrom="column">
                  <wp:posOffset>1703705</wp:posOffset>
                </wp:positionH>
                <wp:positionV relativeFrom="paragraph">
                  <wp:posOffset>220345</wp:posOffset>
                </wp:positionV>
                <wp:extent cx="317500" cy="292100"/>
                <wp:effectExtent l="0" t="0" r="25400" b="12700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134.15pt;margin-top:17.35pt;width:25pt;height:2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oy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CE7211" wp14:editId="0FFAC467">
                <wp:simplePos x="0" y="0"/>
                <wp:positionH relativeFrom="column">
                  <wp:posOffset>586105</wp:posOffset>
                </wp:positionH>
                <wp:positionV relativeFrom="paragraph">
                  <wp:posOffset>245745</wp:posOffset>
                </wp:positionV>
                <wp:extent cx="317500" cy="292100"/>
                <wp:effectExtent l="0" t="0" r="25400" b="1270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46.15pt;margin-top:19.35pt;width:25pt;height:2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QS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</w:p>
    <w:p w:rsidR="00033321" w:rsidRDefault="00B6772A">
      <w:pPr>
        <w:tabs>
          <w:tab w:val="left" w:pos="2210"/>
          <w:tab w:val="left" w:pos="3724"/>
        </w:tabs>
        <w:ind w:left="24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  <w:t>no</w:t>
      </w:r>
      <w:r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10"/>
        <w:rPr>
          <w:sz w:val="49"/>
        </w:rPr>
      </w:pPr>
    </w:p>
    <w:p w:rsidR="00033321" w:rsidRDefault="00B6772A">
      <w:pPr>
        <w:spacing w:before="1" w:line="261" w:lineRule="auto"/>
        <w:ind w:left="202" w:right="4938"/>
        <w:rPr>
          <w:b/>
          <w:sz w:val="28"/>
        </w:rPr>
      </w:pPr>
      <w:r>
        <w:rPr>
          <w:b/>
          <w:sz w:val="28"/>
        </w:rPr>
        <w:t>Will you be okay if the optometrist came close to you and shone a bright light in your eye?</w:t>
      </w:r>
    </w:p>
    <w:p w:rsidR="00033321" w:rsidRDefault="00630F52">
      <w:pPr>
        <w:pStyle w:val="BodyText"/>
        <w:spacing w:before="7"/>
        <w:rPr>
          <w:b/>
          <w:sz w:val="28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B63E2C" wp14:editId="0B7BC926">
                <wp:simplePos x="0" y="0"/>
                <wp:positionH relativeFrom="column">
                  <wp:posOffset>3418205</wp:posOffset>
                </wp:positionH>
                <wp:positionV relativeFrom="paragraph">
                  <wp:posOffset>163195</wp:posOffset>
                </wp:positionV>
                <wp:extent cx="317500" cy="292100"/>
                <wp:effectExtent l="0" t="0" r="25400" b="1270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269.15pt;margin-top:12.85pt;width:25pt;height:2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Mp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849D65" wp14:editId="4C972E4A">
                <wp:simplePos x="0" y="0"/>
                <wp:positionH relativeFrom="column">
                  <wp:posOffset>1691005</wp:posOffset>
                </wp:positionH>
                <wp:positionV relativeFrom="paragraph">
                  <wp:posOffset>150495</wp:posOffset>
                </wp:positionV>
                <wp:extent cx="317500" cy="292100"/>
                <wp:effectExtent l="0" t="0" r="25400" b="1270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133.15pt;margin-top:11.85pt;width:25pt;height:2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0JJwIAAE0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47EA5E" wp14:editId="46F6D0A5">
                <wp:simplePos x="0" y="0"/>
                <wp:positionH relativeFrom="column">
                  <wp:posOffset>624205</wp:posOffset>
                </wp:positionH>
                <wp:positionV relativeFrom="paragraph">
                  <wp:posOffset>164465</wp:posOffset>
                </wp:positionV>
                <wp:extent cx="317500" cy="292100"/>
                <wp:effectExtent l="0" t="0" r="25400" b="1270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49.15pt;margin-top:12.95pt;width:25pt;height:2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kEJwIAAE0EAAAOAAAAZHJzL2Uyb0RvYy54bWysVNtu2zAMfR+wfxD0vthxky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</w:p>
    <w:p w:rsidR="00033321" w:rsidRDefault="00B6772A">
      <w:pPr>
        <w:tabs>
          <w:tab w:val="left" w:pos="2210"/>
          <w:tab w:val="left" w:pos="3724"/>
        </w:tabs>
        <w:ind w:left="24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  <w:t>no</w:t>
      </w:r>
      <w:r>
        <w:rPr>
          <w:sz w:val="28"/>
        </w:rPr>
        <w:tab/>
        <w:t>don't know</w:t>
      </w: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  <w:spacing w:before="4"/>
        <w:rPr>
          <w:sz w:val="26"/>
        </w:rPr>
      </w:pPr>
    </w:p>
    <w:p w:rsidR="00033321" w:rsidRDefault="00033321">
      <w:pPr>
        <w:rPr>
          <w:sz w:val="26"/>
        </w:rPr>
        <w:sectPr w:rsidR="00033321">
          <w:pgSz w:w="11900" w:h="16840"/>
          <w:pgMar w:top="68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4" w:line="223" w:lineRule="auto"/>
        <w:ind w:left="204" w:right="38"/>
        <w:jc w:val="both"/>
      </w:pPr>
      <w:proofErr w:type="spellStart"/>
      <w:r>
        <w:t>SeeAbility</w:t>
      </w:r>
      <w:proofErr w:type="spellEnd"/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Blind</w:t>
      </w:r>
      <w:r>
        <w:rPr>
          <w:spacing w:val="-4"/>
        </w:rPr>
        <w:t xml:space="preserve"> </w:t>
      </w:r>
      <w:r>
        <w:t>founded</w:t>
      </w:r>
      <w:r>
        <w:rPr>
          <w:spacing w:val="-3"/>
        </w:rPr>
        <w:t xml:space="preserve"> </w:t>
      </w:r>
      <w:r>
        <w:t xml:space="preserve">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</w:t>
      </w:r>
      <w:r>
        <w:rPr>
          <w:spacing w:val="-11"/>
        </w:rPr>
        <w:t xml:space="preserve"> </w:t>
      </w:r>
      <w:r>
        <w:t>permission</w:t>
      </w:r>
    </w:p>
    <w:p w:rsidR="00033321" w:rsidRDefault="00B6772A">
      <w:pPr>
        <w:pStyle w:val="BodyText"/>
        <w:spacing w:before="10"/>
        <w:rPr>
          <w:sz w:val="23"/>
        </w:rPr>
      </w:pPr>
      <w:r>
        <w:br w:type="column"/>
      </w:r>
    </w:p>
    <w:p w:rsidR="00033321" w:rsidRDefault="00B6772A">
      <w:pPr>
        <w:ind w:left="204"/>
      </w:pPr>
      <w:r>
        <w:t>Page 6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001" w:space="1268"/>
            <w:col w:w="1531"/>
          </w:cols>
        </w:sectPr>
      </w:pPr>
    </w:p>
    <w:p w:rsidR="00033321" w:rsidRDefault="00414A6E">
      <w:pPr>
        <w:pStyle w:val="BodyText"/>
        <w:ind w:left="117"/>
      </w:pP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E445D0" wp14:editId="3D572C22">
                <wp:simplePos x="0" y="0"/>
                <wp:positionH relativeFrom="column">
                  <wp:posOffset>3432175</wp:posOffset>
                </wp:positionH>
                <wp:positionV relativeFrom="paragraph">
                  <wp:posOffset>4364990</wp:posOffset>
                </wp:positionV>
                <wp:extent cx="317500" cy="292100"/>
                <wp:effectExtent l="0" t="0" r="25400" b="12700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270.25pt;margin-top:343.7pt;width:25pt;height:2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MCJgIAAE0EAAAOAAAAZHJzL2Uyb0RvYy54bWysVNuO2yAQfa/Uf0C8N3acpLu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7D1755" wp14:editId="22F506DA">
                <wp:simplePos x="0" y="0"/>
                <wp:positionH relativeFrom="column">
                  <wp:posOffset>3508375</wp:posOffset>
                </wp:positionH>
                <wp:positionV relativeFrom="paragraph">
                  <wp:posOffset>1851660</wp:posOffset>
                </wp:positionV>
                <wp:extent cx="317500" cy="292100"/>
                <wp:effectExtent l="0" t="0" r="25400" b="1270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276.25pt;margin-top:145.8pt;width:25pt;height:2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5Z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148D0C" wp14:editId="0873D383">
                <wp:simplePos x="0" y="0"/>
                <wp:positionH relativeFrom="column">
                  <wp:posOffset>1806575</wp:posOffset>
                </wp:positionH>
                <wp:positionV relativeFrom="paragraph">
                  <wp:posOffset>1860550</wp:posOffset>
                </wp:positionV>
                <wp:extent cx="317500" cy="292100"/>
                <wp:effectExtent l="0" t="0" r="25400" b="1270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142.25pt;margin-top:146.5pt;width:25pt;height:2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XOJQIAAE0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860D5F" wp14:editId="57BBEBF9">
                <wp:simplePos x="0" y="0"/>
                <wp:positionH relativeFrom="column">
                  <wp:posOffset>714375</wp:posOffset>
                </wp:positionH>
                <wp:positionV relativeFrom="paragraph">
                  <wp:posOffset>1898650</wp:posOffset>
                </wp:positionV>
                <wp:extent cx="317500" cy="292100"/>
                <wp:effectExtent l="0" t="0" r="25400" b="1270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56.25pt;margin-top:149.5pt;width:25pt;height:2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BhJg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ED72B6">
        <w:rPr>
          <w:rFonts w:ascii="Arial" w:hAnsi="Arial" w:cs="Arial"/>
          <w:noProof/>
          <w:color w:val="1C46A4"/>
          <w:sz w:val="28"/>
          <w:szCs w:val="28"/>
        </w:rPr>
        <w:drawing>
          <wp:anchor distT="0" distB="0" distL="114300" distR="114300" simplePos="0" relativeHeight="251880448" behindDoc="0" locked="0" layoutInCell="1" allowOverlap="1" wp14:anchorId="5F588FF7" wp14:editId="6397CEC5">
            <wp:simplePos x="0" y="0"/>
            <wp:positionH relativeFrom="column">
              <wp:posOffset>2959100</wp:posOffset>
            </wp:positionH>
            <wp:positionV relativeFrom="paragraph">
              <wp:posOffset>2953385</wp:posOffset>
            </wp:positionV>
            <wp:extent cx="1003300" cy="82550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b="15581"/>
                    <a:stretch/>
                  </pic:blipFill>
                  <pic:spPr bwMode="auto">
                    <a:xfrm>
                      <a:off x="0" y="0"/>
                      <a:ext cx="1003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52"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E67FDB" wp14:editId="42C3DAFC">
                <wp:simplePos x="0" y="0"/>
                <wp:positionH relativeFrom="column">
                  <wp:posOffset>1730375</wp:posOffset>
                </wp:positionH>
                <wp:positionV relativeFrom="paragraph">
                  <wp:posOffset>4354195</wp:posOffset>
                </wp:positionV>
                <wp:extent cx="317500" cy="292100"/>
                <wp:effectExtent l="0" t="0" r="25400" b="1270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136.25pt;margin-top:342.85pt;width:25pt;height:2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5YJwIAAE4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630F52"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B4DAFF" wp14:editId="2B426698">
                <wp:simplePos x="0" y="0"/>
                <wp:positionH relativeFrom="column">
                  <wp:posOffset>625475</wp:posOffset>
                </wp:positionH>
                <wp:positionV relativeFrom="paragraph">
                  <wp:posOffset>4364990</wp:posOffset>
                </wp:positionV>
                <wp:extent cx="317500" cy="292100"/>
                <wp:effectExtent l="0" t="0" r="25400" b="1270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49.25pt;margin-top:343.7pt;width:25pt;height:2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doJwIAAE4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3C1E1A">
        <w:rPr>
          <w:noProof/>
          <w:lang w:bidi="ar-SA"/>
        </w:rPr>
        <mc:AlternateContent>
          <mc:Choice Requires="wpg">
            <w:drawing>
              <wp:inline distT="0" distB="0" distL="0" distR="0" wp14:anchorId="4FF5AA56" wp14:editId="1E9496D6">
                <wp:extent cx="6642100" cy="5105400"/>
                <wp:effectExtent l="0" t="0" r="25400" b="1905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5105400"/>
                          <a:chOff x="2" y="2"/>
                          <a:chExt cx="10460" cy="8040"/>
                        </a:xfrm>
                      </wpg:grpSpPr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4660"/>
                            <a:ext cx="3538" cy="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902"/>
                            <a:ext cx="3749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6877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6897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6877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2913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973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2993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460" cy="80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7020"/>
                            <a:ext cx="157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don't 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7020"/>
                            <a:ext cx="36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3" y="7020"/>
                            <a:ext cx="50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3693"/>
                            <a:ext cx="6270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261" w:lineRule="auto"/>
                                <w:ind w:left="2" w:right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Will you be okay if the optometrist needs to put drops in your eyes?</w:t>
                              </w:r>
                            </w:p>
                            <w:p w:rsidR="00DA0C49" w:rsidRDefault="00DA0C49">
                              <w:pPr>
                                <w:spacing w:before="203" w:line="261" w:lineRule="auto"/>
                                <w:ind w:right="2134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Some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eye 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drops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may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sting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bit,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hard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to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see for </w:t>
                              </w:r>
                              <w:r>
                                <w:rPr>
                                  <w:sz w:val="32"/>
                                </w:rPr>
                                <w:t xml:space="preserve">a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short</w:t>
                              </w:r>
                              <w:r>
                                <w:rPr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time.</w:t>
                              </w:r>
                            </w:p>
                            <w:p w:rsidR="00DA0C49" w:rsidRDefault="00DA0C49">
                              <w:pPr>
                                <w:spacing w:before="197"/>
                                <w:ind w:left="6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 can ask the optometrist about this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3046"/>
                            <a:ext cx="157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don't 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13" y="3046"/>
                            <a:ext cx="36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3" y="3046"/>
                            <a:ext cx="50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16"/>
                            <a:ext cx="5600" cy="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261" w:lineRule="auto"/>
                                <w:ind w:right="2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okay</w:t>
                              </w:r>
                              <w:r>
                                <w:rPr>
                                  <w:b/>
                                  <w:spacing w:val="-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machine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that will 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measure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your 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>eye pressure?</w:t>
                              </w:r>
                            </w:p>
                            <w:p w:rsidR="00DA0C49" w:rsidRDefault="00DA0C49">
                              <w:pPr>
                                <w:spacing w:before="177" w:line="420" w:lineRule="atLeast"/>
                                <w:ind w:right="18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2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machine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might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blow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air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into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eye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>gently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touch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eye.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will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not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hurt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but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might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>jump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145" style="width:523pt;height:402pt;mso-position-horizontal-relative:char;mso-position-vertical-relative:line" coordorigin="2,2" coordsize="10460,8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">
                <v:shape id="Picture 22" o:spid="_x0000_s1146" type="#_x0000_t75" style="position:absolute;left:6665;top:4660;width:3538;height: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gu8HCAAAA2gAAAA8AAABkcnMvZG93bnJldi54bWxET8tqAjEU3Rf8h3AL3dWMSkWnRhFRKLWL&#10;1gfS3WVyOxmc3AxJqqlf3ywKXR7Oe7ZIthUX8qFxrGDQL0AQV043XCs47DePExAhImtsHZOCHwqw&#10;mPfuZlhqd+UPuuxiLXIIhxIVmBi7UspQGbIY+q4jztyX8xZjhr6W2uM1h9tWDotiLC02nBsMdrQy&#10;VJ1331bBq0+jk3k6Lz/HaRtvb+8Dnq6PSj3cp+UziEgp/ov/3C9aQd6ar+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4LvBwgAAANoAAAAPAAAAAAAAAAAAAAAAAJ8C&#10;AABkcnMvZG93bnJldi54bWxQSwUGAAAAAAQABAD3AAAAjgMAAAAA&#10;">
                  <v:imagedata r:id="rId72" o:title=""/>
                </v:shape>
                <v:shape id="Picture 21" o:spid="_x0000_s1147" type="#_x0000_t75" style="position:absolute;left:6454;top:902;width:3749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k+XDAAAA2wAAAA8AAABkcnMvZG93bnJldi54bWxEj0FrwkAQhe9C/8Myhd50UwsSUldRq1A8&#10;qRF6HbJjNpidDdlV03/vHAq9zfDevPfNfDn4Vt2pj01gA++TDBRxFWzDtYFzuRvnoGJCttgGJgO/&#10;FGG5eBnNsbDhwUe6n1KtJIRjgQZcSl2hdawceYyT0BGLdgm9xyRrX2vb40PCfaunWTbTHhuWBocd&#10;bRxV19PNGyh30/xrqz9m67Xe51d3aH7KbmPM2+uw+gSVaEj/5r/rbyv4Qi+/yAB6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OT5cMAAADbAAAADwAAAAAAAAAAAAAAAACf&#10;AgAAZHJzL2Rvd25yZXYueG1sUEsFBgAAAAAEAAQA9wAAAI8DAAAAAA==&#10;">
                  <v:imagedata r:id="rId73" o:title=""/>
                </v:shape>
                <v:shape id="Picture 19" o:spid="_x0000_s1148" type="#_x0000_t75" style="position:absolute;left:5282;top:6877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Br3AAAAA2wAAAA8AAABkcnMvZG93bnJldi54bWxET0uLwjAQvi/4H8II3tZUQSnVKCII4kXW&#10;VbwOydgWm0ltYh//frOwsLf5+J6z3va2Ei01vnSsYDZNQBBrZ0rOFVy/D58pCB+QDVaOScFAHrab&#10;0ccaM+M6/qL2EnIRQ9hnqKAIoc6k9Logi37qauLIPVxjMUTY5NI02MVwW8l5kiylxZJjQ4E17QvS&#10;z8vbKnD363J2HvantHsNC/3epTdstVKTcb9bgQjUh3/xn/to4vw5/P4SD5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AGvcAAAADbAAAADwAAAAAAAAAAAAAAAACfAgAA&#10;ZHJzL2Rvd25yZXYueG1sUEsFBgAAAAAEAAQA9wAAAIwDAAAAAA==&#10;">
                  <v:imagedata r:id="rId74" o:title=""/>
                </v:shape>
                <v:shape id="Picture 18" o:spid="_x0000_s1149" type="#_x0000_t75" style="position:absolute;left:2602;top:6897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oybBAAAA2wAAAA8AAABkcnMvZG93bnJldi54bWxET0uLwjAQvi/4H8II3tbUFaVUo4iwIF4W&#10;H8teh2Rsi82kNrGPf79ZWPA2H99z1tveVqKlxpeOFcymCQhi7UzJuYLr5fM9BeEDssHKMSkYyMN2&#10;M3pbY2ZcxydqzyEXMYR9hgqKEOpMSq8LsuinriaO3M01FkOETS5Ng10Mt5X8SJKltFhybCiwpn1B&#10;+n5+WgXu57qcfQ37Y9o9hoV+7tJvbLVSk3G/W4EI1IeX+N99MHH+HP5+i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coybBAAAA2wAAAA8AAAAAAAAAAAAAAAAAnwIA&#10;AGRycy9kb3ducmV2LnhtbFBLBQYAAAAABAAEAPcAAACNAwAAAAA=&#10;">
                  <v:imagedata r:id="rId74" o:title=""/>
                </v:shape>
                <v:shape id="Picture 17" o:spid="_x0000_s1150" type="#_x0000_t75" style="position:absolute;left:862;top:6877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O1LBAAAA2wAAAA8AAABkcnMvZG93bnJldi54bWxET0uLwjAQvi/4H8II3tbURaVUo4iwIF4W&#10;H8teh2Rsi82kNrGPf79ZWPA2H99z1tveVqKlxpeOFcymCQhi7UzJuYLr5fM9BeEDssHKMSkYyMN2&#10;M3pbY2ZcxydqzyEXMYR9hgqKEOpMSq8LsuinriaO3M01FkOETS5Ng10Mt5X8SJKltFhybCiwpn1B&#10;+n5+WgXu57qcfQ37Y9o9hoV+7tJvbLVSk3G/W4EI1IeX+N99MHH+HP5+i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1O1LBAAAA2wAAAA8AAAAAAAAAAAAAAAAAnwIA&#10;AGRycy9kb3ducmV2LnhtbFBLBQYAAAAABAAEAPcAAACNAwAAAAA=&#10;">
                  <v:imagedata r:id="rId74" o:title=""/>
                </v:shape>
                <v:shape id="Picture 16" o:spid="_x0000_s1151" type="#_x0000_t75" style="position:absolute;left:5402;top:2913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5nsnAAAAA2wAAAA8AAABkcnMvZG93bnJldi54bWxET0uLwjAQvi/4H8II3tZUQSnVKCII4kXW&#10;VbwOydgWm0ltYh//frOwsLf5+J6z3va2Ei01vnSsYDZNQBBrZ0rOFVy/D58pCB+QDVaOScFAHrab&#10;0ccaM+M6/qL2EnIRQ9hnqKAIoc6k9Logi37qauLIPVxjMUTY5NI02MVwW8l5kiylxZJjQ4E17QvS&#10;z8vbKnD363J2HvantHsNC/3epTdstVKTcb9bgQjUh3/xn/to4vwF/P4SD5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meycAAAADbAAAADwAAAAAAAAAAAAAAAACfAgAA&#10;ZHJzL2Rvd25yZXYueG1sUEsFBgAAAAAEAAQA9wAAAIwDAAAAAA==&#10;">
                  <v:imagedata r:id="rId74" o:title=""/>
                </v:shape>
                <v:shape id="Picture 15" o:spid="_x0000_s1152" type="#_x0000_t75" style="position:absolute;left:2722;top:2973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rAL7AAAAA2wAAAA8AAABkcnMvZG93bnJldi54bWxET0uLwjAQvgv7H8IseNPUBUupRhFBWLzI&#10;+sDrkMy2ZZtJbWIf/36zsOBtPr7nrLeDrUVHra8cK1jMExDE2pmKCwXXy2GWgfAB2WDtmBSM5GG7&#10;eZusMTeu5y/qzqEQMYR9jgrKEJpcSq9LsujnriGO3LdrLYYI20KaFvsYbmv5kSSptFhxbCixoX1J&#10;+uf8tArc/ZouTuP+mPWPcamfu+yGnVZq+j7sViACDeEl/nd/mjg/hb9f4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sAvsAAAADbAAAADwAAAAAAAAAAAAAAAACfAgAA&#10;ZHJzL2Rvd25yZXYueG1sUEsFBgAAAAAEAAQA9wAAAIwDAAAAAA==&#10;">
                  <v:imagedata r:id="rId74" o:title=""/>
                </v:shape>
                <v:shape id="Picture 14" o:spid="_x0000_s1153" type="#_x0000_t75" style="position:absolute;left:1002;top:2993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pSXAAAAA2wAAAA8AAABkcnMvZG93bnJldi54bWxET0uLwjAQvgv+hzCCN00VdEs1igiCeFnW&#10;ddnrkIxtsZnUJvbx7zcLC3ubj+85231vK9FS40vHChbzBASxdqbkXMHt8zRLQfiAbLByTAoG8rDf&#10;jUdbzIzr+IPaa8hFDGGfoYIihDqT0uuCLPq5q4kjd3eNxRBhk0vTYBfDbSWXSbKWFkuODQXWdCxI&#10;P64vq8B939aL9+F4SbvnsNKvQ/qFrVZqOukPGxCB+vAv/nOfTZz/Br+/xAP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uelJcAAAADbAAAADwAAAAAAAAAAAAAAAACfAgAA&#10;ZHJzL2Rvd25yZXYueG1sUEsFBgAAAAAEAAQA9wAAAIwDAAAAAA==&#10;">
                  <v:imagedata r:id="rId74" o:title=""/>
                </v:shape>
                <v:rect id="Rectangle 13" o:spid="_x0000_s1154" style="position:absolute;left:2;top:2;width:10460;height:8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cBcYA&#10;AADbAAAADwAAAGRycy9kb3ducmV2LnhtbESPT2/CMAzF75P4DpGRuEEKSIx1BLRNmsRlB/6o025e&#10;4zXdGqc0GZRvPx+QdrP1nt/7ebXpfaPO1MU6sIHpJANFXAZbc2XgeHgdL0HFhGyxCUwGrhRhsx7c&#10;rTC34cI7Ou9TpSSEY44GXEptrnUsHXmMk9ASi/YVOo9J1q7StsOLhPtGz7JsoT3WLA0OW3pxVP7s&#10;f72BfvuZnaa7oojPb66o7j/evx9obsxo2D89gkrUp3/z7XprBV9g5Rc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TcBcYAAADbAAAADwAAAAAAAAAAAAAAAACYAgAAZHJz&#10;L2Rvd25yZXYueG1sUEsFBgAAAAAEAAQA9QAAAIsDAAAAAA==&#10;" filled="f" strokecolor="#f37145" strokeweight=".25pt"/>
                <v:shape id="Text Box 12" o:spid="_x0000_s1155" type="#_x0000_t202" style="position:absolute;left:3607;top:7020;width:157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don't know</w:t>
                        </w:r>
                      </w:p>
                    </w:txbxContent>
                  </v:textbox>
                </v:shape>
                <v:shape id="Text Box 11" o:spid="_x0000_s1156" type="#_x0000_t202" style="position:absolute;left:2092;top:7020;width:3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</w:t>
                        </w:r>
                      </w:p>
                    </w:txbxContent>
                  </v:textbox>
                </v:shape>
                <v:shape id="Text Box 10" o:spid="_x0000_s1157" type="#_x0000_t202" style="position:absolute;left:123;top:7020;width:501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yes</w:t>
                        </w:r>
                      </w:p>
                    </w:txbxContent>
                  </v:textbox>
                </v:shape>
                <v:shape id="Text Box 9" o:spid="_x0000_s1158" type="#_x0000_t202" style="position:absolute;left:202;top:3693;width:6270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DA0C49" w:rsidRDefault="00DA0C49">
                        <w:pPr>
                          <w:spacing w:line="261" w:lineRule="auto"/>
                          <w:ind w:left="2" w:right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Will you be okay if the optometrist needs to put drops in your eyes?</w:t>
                        </w:r>
                      </w:p>
                      <w:p w:rsidR="00DA0C49" w:rsidRDefault="00DA0C49">
                        <w:pPr>
                          <w:spacing w:before="203" w:line="261" w:lineRule="auto"/>
                          <w:ind w:right="2134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 xml:space="preserve">Some 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eye 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drops 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may 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sting </w:t>
                        </w:r>
                        <w:r>
                          <w:rPr>
                            <w:spacing w:val="-7"/>
                            <w:sz w:val="32"/>
                          </w:rPr>
                          <w:t>for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32"/>
                          </w:rPr>
                          <w:t>bit,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or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make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it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hard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to 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see for </w:t>
                        </w:r>
                        <w:r>
                          <w:rPr>
                            <w:sz w:val="32"/>
                          </w:rPr>
                          <w:t xml:space="preserve">a </w:t>
                        </w:r>
                        <w:r>
                          <w:rPr>
                            <w:spacing w:val="-8"/>
                            <w:sz w:val="32"/>
                          </w:rPr>
                          <w:t>short</w:t>
                        </w:r>
                        <w:r>
                          <w:rPr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32"/>
                          </w:rPr>
                          <w:t>time.</w:t>
                        </w:r>
                      </w:p>
                      <w:p w:rsidR="00DA0C49" w:rsidRDefault="00DA0C49">
                        <w:pPr>
                          <w:spacing w:before="197"/>
                          <w:ind w:left="6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 can ask the optometrist about this</w:t>
                        </w:r>
                      </w:p>
                    </w:txbxContent>
                  </v:textbox>
                </v:shape>
                <v:shape id="Text Box 8" o:spid="_x0000_s1159" type="#_x0000_t202" style="position:absolute;left:3727;top:3046;width:157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don't know</w:t>
                        </w:r>
                      </w:p>
                    </w:txbxContent>
                  </v:textbox>
                </v:shape>
                <v:shape id="Text Box 7" o:spid="_x0000_s1160" type="#_x0000_t202" style="position:absolute;left:2213;top:3046;width:3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</w:t>
                        </w:r>
                      </w:p>
                    </w:txbxContent>
                  </v:textbox>
                </v:shape>
                <v:shape id="Text Box 6" o:spid="_x0000_s1161" type="#_x0000_t202" style="position:absolute;left:243;top:3046;width:501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yes</w:t>
                        </w:r>
                      </w:p>
                    </w:txbxContent>
                  </v:textbox>
                </v:shape>
                <v:shape id="Text Box 5" o:spid="_x0000_s1162" type="#_x0000_t202" style="position:absolute;left:202;top:116;width:5600;height:2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line="261" w:lineRule="auto"/>
                          <w:ind w:right="2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2"/>
                            <w:sz w:val="32"/>
                          </w:rPr>
                          <w:t>Will</w:t>
                        </w:r>
                        <w:r>
                          <w:rPr>
                            <w:b/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you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be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okay</w:t>
                        </w:r>
                        <w:r>
                          <w:rPr>
                            <w:b/>
                            <w:spacing w:val="-3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with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machine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that will 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measure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your 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>eye pressure?</w:t>
                        </w:r>
                      </w:p>
                      <w:p w:rsidR="00DA0C49" w:rsidRDefault="00DA0C49">
                        <w:pPr>
                          <w:spacing w:before="177" w:line="420" w:lineRule="atLeast"/>
                          <w:ind w:right="18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pacing w:val="-12"/>
                            <w:sz w:val="32"/>
                          </w:rPr>
                          <w:t>This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3"/>
                            <w:sz w:val="32"/>
                          </w:rPr>
                          <w:t>machine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might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blow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air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into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your </w:t>
                        </w:r>
                        <w:r>
                          <w:rPr>
                            <w:spacing w:val="-10"/>
                            <w:sz w:val="32"/>
                          </w:rPr>
                          <w:t>eye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or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32"/>
                          </w:rPr>
                          <w:t>gently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3"/>
                            <w:sz w:val="32"/>
                          </w:rPr>
                          <w:t>touch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your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eye.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This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will </w:t>
                        </w:r>
                        <w:r>
                          <w:rPr>
                            <w:spacing w:val="-10"/>
                            <w:sz w:val="32"/>
                          </w:rPr>
                          <w:t>not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hurt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32"/>
                          </w:rPr>
                          <w:t>but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it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might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make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you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6"/>
                            <w:sz w:val="32"/>
                          </w:rPr>
                          <w:t>jump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3321" w:rsidRDefault="003C1E1A">
      <w:pPr>
        <w:pStyle w:val="BodyText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C6A8AFE" wp14:editId="5E631148">
                <wp:simplePos x="0" y="0"/>
                <wp:positionH relativeFrom="page">
                  <wp:posOffset>406400</wp:posOffset>
                </wp:positionH>
                <wp:positionV relativeFrom="paragraph">
                  <wp:posOffset>162560</wp:posOffset>
                </wp:positionV>
                <wp:extent cx="6633210" cy="2476500"/>
                <wp:effectExtent l="6350" t="10160" r="8890" b="889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37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0C49" w:rsidRDefault="00DA0C49">
                            <w:pPr>
                              <w:spacing w:before="33" w:line="235" w:lineRule="auto"/>
                              <w:ind w:left="21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Please tell us any other information we may need to know here</w:t>
                            </w:r>
                          </w:p>
                          <w:p w:rsidR="00DA0C49" w:rsidRPr="00630F52" w:rsidRDefault="00DA0C49">
                            <w:pPr>
                              <w:spacing w:before="33" w:line="235" w:lineRule="auto"/>
                              <w:ind w:left="214"/>
                              <w:rPr>
                                <w:sz w:val="32"/>
                              </w:rPr>
                            </w:pPr>
                          </w:p>
                          <w:p w:rsidR="00DA0C49" w:rsidRPr="00630F52" w:rsidRDefault="00DA0C49">
                            <w:pPr>
                              <w:spacing w:before="33" w:line="235" w:lineRule="auto"/>
                              <w:ind w:left="214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60" type="#_x0000_t202" style="position:absolute;margin-left:32pt;margin-top:12.8pt;width:522.3pt;height:1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" filled="f" strokecolor="#f37145" strokeweight=".25pt">
                <v:textbox inset="0,0,0,0">
                  <w:txbxContent>
                    <w:p w:rsidR="00DA0C49" w:rsidRDefault="00DA0C49">
                      <w:pPr>
                        <w:spacing w:before="33" w:line="235" w:lineRule="auto"/>
                        <w:ind w:left="21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Please tell us any other information we may need to know here</w:t>
                      </w:r>
                    </w:p>
                    <w:p w:rsidR="00DA0C49" w:rsidRPr="00630F52" w:rsidRDefault="00DA0C49">
                      <w:pPr>
                        <w:spacing w:before="33" w:line="235" w:lineRule="auto"/>
                        <w:ind w:left="214"/>
                        <w:rPr>
                          <w:sz w:val="32"/>
                        </w:rPr>
                      </w:pPr>
                    </w:p>
                    <w:p w:rsidR="00DA0C49" w:rsidRPr="00630F52" w:rsidRDefault="00DA0C49">
                      <w:pPr>
                        <w:spacing w:before="33" w:line="235" w:lineRule="auto"/>
                        <w:ind w:left="214"/>
                        <w:rPr>
                          <w:sz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33321" w:rsidRDefault="00033321">
      <w:pPr>
        <w:pStyle w:val="BodyText"/>
      </w:pPr>
    </w:p>
    <w:p w:rsidR="00033321" w:rsidRDefault="00ED72B6">
      <w:pPr>
        <w:pStyle w:val="BodyText"/>
        <w:spacing w:before="3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C7B8C92" wp14:editId="1ACC96F5">
                <wp:simplePos x="0" y="0"/>
                <wp:positionH relativeFrom="page">
                  <wp:posOffset>421005</wp:posOffset>
                </wp:positionH>
                <wp:positionV relativeFrom="paragraph">
                  <wp:posOffset>106045</wp:posOffset>
                </wp:positionV>
                <wp:extent cx="6645910" cy="0"/>
                <wp:effectExtent l="0" t="19050" r="2540" b="1905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F371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15pt,8.35pt" to="556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" strokecolor="#f37145" strokeweight="1.0001mm">
                <w10:wrap type="topAndBottom" anchorx="page"/>
              </v:line>
            </w:pict>
          </mc:Fallback>
        </mc:AlternateContent>
      </w:r>
    </w:p>
    <w:p w:rsidR="00033321" w:rsidRPr="005C03F7" w:rsidRDefault="00B6772A" w:rsidP="005C03F7">
      <w:pPr>
        <w:spacing w:before="100"/>
        <w:ind w:left="142"/>
        <w:rPr>
          <w:b/>
          <w:color w:val="F37245"/>
          <w:sz w:val="30"/>
        </w:rPr>
      </w:pPr>
      <w:r w:rsidRPr="005C03F7">
        <w:rPr>
          <w:b/>
          <w:noProof/>
          <w:color w:val="F37245"/>
          <w:lang w:bidi="ar-SA"/>
        </w:rPr>
        <w:drawing>
          <wp:anchor distT="0" distB="0" distL="0" distR="0" simplePos="0" relativeHeight="251650048" behindDoc="0" locked="0" layoutInCell="1" allowOverlap="1" wp14:anchorId="1BF00677" wp14:editId="6234D114">
            <wp:simplePos x="0" y="0"/>
            <wp:positionH relativeFrom="page">
              <wp:posOffset>4292600</wp:posOffset>
            </wp:positionH>
            <wp:positionV relativeFrom="paragraph">
              <wp:posOffset>82061</wp:posOffset>
            </wp:positionV>
            <wp:extent cx="2298700" cy="549274"/>
            <wp:effectExtent l="0" t="0" r="0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5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6">
        <w:proofErr w:type="spellStart"/>
        <w:r w:rsidRPr="005C03F7">
          <w:rPr>
            <w:b/>
            <w:color w:val="F37245"/>
            <w:sz w:val="30"/>
          </w:rPr>
          <w:t>www.seeability.org</w:t>
        </w:r>
        <w:proofErr w:type="spellEnd"/>
      </w:hyperlink>
    </w:p>
    <w:p w:rsidR="00033321" w:rsidRPr="005C03F7" w:rsidRDefault="00033321">
      <w:pPr>
        <w:pStyle w:val="BodyText"/>
        <w:rPr>
          <w:b/>
          <w:color w:val="F37245"/>
        </w:rPr>
      </w:pPr>
    </w:p>
    <w:p w:rsidR="00033321" w:rsidRDefault="00033321">
      <w:pPr>
        <w:pStyle w:val="BodyText"/>
      </w:pPr>
    </w:p>
    <w:p w:rsidR="00033321" w:rsidRDefault="00033321">
      <w:pPr>
        <w:pStyle w:val="BodyText"/>
        <w:spacing w:before="1"/>
        <w:rPr>
          <w:sz w:val="16"/>
        </w:rPr>
      </w:pPr>
    </w:p>
    <w:p w:rsidR="00033321" w:rsidRDefault="00B6772A">
      <w:pPr>
        <w:spacing w:before="101"/>
        <w:ind w:left="365"/>
        <w:rPr>
          <w:sz w:val="16"/>
        </w:rPr>
      </w:pPr>
      <w:r>
        <w:rPr>
          <w:sz w:val="16"/>
        </w:rPr>
        <w:t>Reviewed: November 2017</w:t>
      </w:r>
    </w:p>
    <w:p w:rsidR="00033321" w:rsidRDefault="00033321">
      <w:pPr>
        <w:pStyle w:val="BodyText"/>
        <w:spacing w:before="10"/>
        <w:rPr>
          <w:sz w:val="24"/>
        </w:rPr>
      </w:pPr>
    </w:p>
    <w:p w:rsidR="00033321" w:rsidRDefault="00033321">
      <w:pPr>
        <w:rPr>
          <w:sz w:val="24"/>
        </w:rPr>
        <w:sectPr w:rsidR="00033321">
          <w:pgSz w:w="11900" w:h="16840"/>
          <w:pgMar w:top="64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3" w:line="223" w:lineRule="auto"/>
        <w:ind w:left="204" w:right="-2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5"/>
        <w:rPr>
          <w:sz w:val="25"/>
        </w:rPr>
      </w:pPr>
      <w:r>
        <w:br w:type="column"/>
      </w:r>
    </w:p>
    <w:p w:rsidR="00033321" w:rsidRDefault="00B6772A">
      <w:pPr>
        <w:spacing w:before="1"/>
        <w:ind w:left="204"/>
      </w:pPr>
      <w:r>
        <w:t>Page 7</w:t>
      </w:r>
    </w:p>
    <w:sectPr w:rsidR="00033321">
      <w:type w:val="continuous"/>
      <w:pgSz w:w="11900" w:h="16840"/>
      <w:pgMar w:top="140" w:right="580" w:bottom="280" w:left="520" w:header="720" w:footer="720" w:gutter="0"/>
      <w:cols w:num="2" w:space="720" w:equalWidth="0">
        <w:col w:w="8784" w:space="485"/>
        <w:col w:w="15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12DC3"/>
    <w:multiLevelType w:val="hybridMultilevel"/>
    <w:tmpl w:val="B1EA00EA"/>
    <w:lvl w:ilvl="0" w:tplc="60F65A9C">
      <w:numFmt w:val="bullet"/>
      <w:lvlText w:val="•"/>
      <w:lvlJc w:val="left"/>
      <w:pPr>
        <w:ind w:left="566" w:hanging="28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GB" w:eastAsia="en-GB" w:bidi="en-GB"/>
      </w:rPr>
    </w:lvl>
    <w:lvl w:ilvl="1" w:tplc="89EA3A4E">
      <w:numFmt w:val="bullet"/>
      <w:lvlText w:val="•"/>
      <w:lvlJc w:val="left"/>
      <w:pPr>
        <w:ind w:left="1540" w:hanging="288"/>
      </w:pPr>
      <w:rPr>
        <w:rFonts w:hint="default"/>
        <w:lang w:val="en-GB" w:eastAsia="en-GB" w:bidi="en-GB"/>
      </w:rPr>
    </w:lvl>
    <w:lvl w:ilvl="2" w:tplc="51989914">
      <w:numFmt w:val="bullet"/>
      <w:lvlText w:val="•"/>
      <w:lvlJc w:val="left"/>
      <w:pPr>
        <w:ind w:left="2521" w:hanging="288"/>
      </w:pPr>
      <w:rPr>
        <w:rFonts w:hint="default"/>
        <w:lang w:val="en-GB" w:eastAsia="en-GB" w:bidi="en-GB"/>
      </w:rPr>
    </w:lvl>
    <w:lvl w:ilvl="3" w:tplc="20DCE7BC">
      <w:numFmt w:val="bullet"/>
      <w:lvlText w:val="•"/>
      <w:lvlJc w:val="left"/>
      <w:pPr>
        <w:ind w:left="3501" w:hanging="288"/>
      </w:pPr>
      <w:rPr>
        <w:rFonts w:hint="default"/>
        <w:lang w:val="en-GB" w:eastAsia="en-GB" w:bidi="en-GB"/>
      </w:rPr>
    </w:lvl>
    <w:lvl w:ilvl="4" w:tplc="939C602E">
      <w:numFmt w:val="bullet"/>
      <w:lvlText w:val="•"/>
      <w:lvlJc w:val="left"/>
      <w:pPr>
        <w:ind w:left="4482" w:hanging="288"/>
      </w:pPr>
      <w:rPr>
        <w:rFonts w:hint="default"/>
        <w:lang w:val="en-GB" w:eastAsia="en-GB" w:bidi="en-GB"/>
      </w:rPr>
    </w:lvl>
    <w:lvl w:ilvl="5" w:tplc="47DAD218">
      <w:numFmt w:val="bullet"/>
      <w:lvlText w:val="•"/>
      <w:lvlJc w:val="left"/>
      <w:pPr>
        <w:ind w:left="5462" w:hanging="288"/>
      </w:pPr>
      <w:rPr>
        <w:rFonts w:hint="default"/>
        <w:lang w:val="en-GB" w:eastAsia="en-GB" w:bidi="en-GB"/>
      </w:rPr>
    </w:lvl>
    <w:lvl w:ilvl="6" w:tplc="9362BF08">
      <w:numFmt w:val="bullet"/>
      <w:lvlText w:val="•"/>
      <w:lvlJc w:val="left"/>
      <w:pPr>
        <w:ind w:left="6443" w:hanging="288"/>
      </w:pPr>
      <w:rPr>
        <w:rFonts w:hint="default"/>
        <w:lang w:val="en-GB" w:eastAsia="en-GB" w:bidi="en-GB"/>
      </w:rPr>
    </w:lvl>
    <w:lvl w:ilvl="7" w:tplc="2C02CA9A">
      <w:numFmt w:val="bullet"/>
      <w:lvlText w:val="•"/>
      <w:lvlJc w:val="left"/>
      <w:pPr>
        <w:ind w:left="7423" w:hanging="288"/>
      </w:pPr>
      <w:rPr>
        <w:rFonts w:hint="default"/>
        <w:lang w:val="en-GB" w:eastAsia="en-GB" w:bidi="en-GB"/>
      </w:rPr>
    </w:lvl>
    <w:lvl w:ilvl="8" w:tplc="0C28B8B0">
      <w:numFmt w:val="bullet"/>
      <w:lvlText w:val="•"/>
      <w:lvlJc w:val="left"/>
      <w:pPr>
        <w:ind w:left="8404" w:hanging="288"/>
      </w:pPr>
      <w:rPr>
        <w:rFonts w:hint="default"/>
        <w:lang w:val="en-GB" w:eastAsia="en-GB" w:bidi="en-GB"/>
      </w:rPr>
    </w:lvl>
  </w:abstractNum>
  <w:abstractNum w:abstractNumId="1">
    <w:nsid w:val="79EB7887"/>
    <w:multiLevelType w:val="hybridMultilevel"/>
    <w:tmpl w:val="50FEB624"/>
    <w:lvl w:ilvl="0" w:tplc="20F6EF1E">
      <w:numFmt w:val="bullet"/>
      <w:lvlText w:val=""/>
      <w:lvlJc w:val="left"/>
      <w:pPr>
        <w:ind w:left="613" w:hanging="186"/>
      </w:pPr>
      <w:rPr>
        <w:rFonts w:ascii="Wingdings" w:eastAsia="Wingdings" w:hAnsi="Wingdings" w:cs="Wingdings" w:hint="default"/>
        <w:w w:val="99"/>
        <w:sz w:val="30"/>
        <w:szCs w:val="30"/>
        <w:lang w:val="en-GB" w:eastAsia="en-GB" w:bidi="en-GB"/>
      </w:rPr>
    </w:lvl>
    <w:lvl w:ilvl="1" w:tplc="FCEC938C">
      <w:numFmt w:val="bullet"/>
      <w:lvlText w:val="•"/>
      <w:lvlJc w:val="left"/>
      <w:pPr>
        <w:ind w:left="1637" w:hanging="186"/>
      </w:pPr>
      <w:rPr>
        <w:rFonts w:hint="default"/>
        <w:lang w:val="en-GB" w:eastAsia="en-GB" w:bidi="en-GB"/>
      </w:rPr>
    </w:lvl>
    <w:lvl w:ilvl="2" w:tplc="DC264F9C">
      <w:numFmt w:val="bullet"/>
      <w:lvlText w:val="•"/>
      <w:lvlJc w:val="left"/>
      <w:pPr>
        <w:ind w:left="2655" w:hanging="186"/>
      </w:pPr>
      <w:rPr>
        <w:rFonts w:hint="default"/>
        <w:lang w:val="en-GB" w:eastAsia="en-GB" w:bidi="en-GB"/>
      </w:rPr>
    </w:lvl>
    <w:lvl w:ilvl="3" w:tplc="9D9E2194">
      <w:numFmt w:val="bullet"/>
      <w:lvlText w:val="•"/>
      <w:lvlJc w:val="left"/>
      <w:pPr>
        <w:ind w:left="3673" w:hanging="186"/>
      </w:pPr>
      <w:rPr>
        <w:rFonts w:hint="default"/>
        <w:lang w:val="en-GB" w:eastAsia="en-GB" w:bidi="en-GB"/>
      </w:rPr>
    </w:lvl>
    <w:lvl w:ilvl="4" w:tplc="8A10293C">
      <w:numFmt w:val="bullet"/>
      <w:lvlText w:val="•"/>
      <w:lvlJc w:val="left"/>
      <w:pPr>
        <w:ind w:left="4691" w:hanging="186"/>
      </w:pPr>
      <w:rPr>
        <w:rFonts w:hint="default"/>
        <w:lang w:val="en-GB" w:eastAsia="en-GB" w:bidi="en-GB"/>
      </w:rPr>
    </w:lvl>
    <w:lvl w:ilvl="5" w:tplc="2E04D36C">
      <w:numFmt w:val="bullet"/>
      <w:lvlText w:val="•"/>
      <w:lvlJc w:val="left"/>
      <w:pPr>
        <w:ind w:left="5709" w:hanging="186"/>
      </w:pPr>
      <w:rPr>
        <w:rFonts w:hint="default"/>
        <w:lang w:val="en-GB" w:eastAsia="en-GB" w:bidi="en-GB"/>
      </w:rPr>
    </w:lvl>
    <w:lvl w:ilvl="6" w:tplc="7F16D7CE">
      <w:numFmt w:val="bullet"/>
      <w:lvlText w:val="•"/>
      <w:lvlJc w:val="left"/>
      <w:pPr>
        <w:ind w:left="6727" w:hanging="186"/>
      </w:pPr>
      <w:rPr>
        <w:rFonts w:hint="default"/>
        <w:lang w:val="en-GB" w:eastAsia="en-GB" w:bidi="en-GB"/>
      </w:rPr>
    </w:lvl>
    <w:lvl w:ilvl="7" w:tplc="BA3C3474">
      <w:numFmt w:val="bullet"/>
      <w:lvlText w:val="•"/>
      <w:lvlJc w:val="left"/>
      <w:pPr>
        <w:ind w:left="7745" w:hanging="186"/>
      </w:pPr>
      <w:rPr>
        <w:rFonts w:hint="default"/>
        <w:lang w:val="en-GB" w:eastAsia="en-GB" w:bidi="en-GB"/>
      </w:rPr>
    </w:lvl>
    <w:lvl w:ilvl="8" w:tplc="CD54A3E6">
      <w:numFmt w:val="bullet"/>
      <w:lvlText w:val="•"/>
      <w:lvlJc w:val="left"/>
      <w:pPr>
        <w:ind w:left="8763" w:hanging="186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21"/>
    <w:rsid w:val="00033321"/>
    <w:rsid w:val="001475AB"/>
    <w:rsid w:val="00210E1A"/>
    <w:rsid w:val="00224E64"/>
    <w:rsid w:val="003346F2"/>
    <w:rsid w:val="00350940"/>
    <w:rsid w:val="00390A82"/>
    <w:rsid w:val="003C1E1A"/>
    <w:rsid w:val="00414A6E"/>
    <w:rsid w:val="005C03F7"/>
    <w:rsid w:val="006166A2"/>
    <w:rsid w:val="00630F52"/>
    <w:rsid w:val="0069406D"/>
    <w:rsid w:val="006B71C7"/>
    <w:rsid w:val="006C0C90"/>
    <w:rsid w:val="006E067D"/>
    <w:rsid w:val="006F16A7"/>
    <w:rsid w:val="00784273"/>
    <w:rsid w:val="008C6E1C"/>
    <w:rsid w:val="008D568B"/>
    <w:rsid w:val="0094365A"/>
    <w:rsid w:val="00B671DC"/>
    <w:rsid w:val="00B6772A"/>
    <w:rsid w:val="00C0640C"/>
    <w:rsid w:val="00C2403A"/>
    <w:rsid w:val="00C248CE"/>
    <w:rsid w:val="00C74B49"/>
    <w:rsid w:val="00DA0C49"/>
    <w:rsid w:val="00E95DF9"/>
    <w:rsid w:val="00ED72B6"/>
    <w:rsid w:val="00F043B7"/>
    <w:rsid w:val="00F41C92"/>
    <w:rsid w:val="00FA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30"/>
      <w:ind w:left="200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1"/>
      <w:ind w:left="20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4"/>
      <w:ind w:left="613" w:hanging="186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30"/>
      <w:ind w:left="200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1"/>
      <w:ind w:left="20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4"/>
      <w:ind w:left="613" w:hanging="18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50.jpeg"/><Relationship Id="rId63" Type="http://schemas.openxmlformats.org/officeDocument/2006/relationships/image" Target="media/image47.png"/><Relationship Id="rId68" Type="http://schemas.openxmlformats.org/officeDocument/2006/relationships/image" Target="media/image63.png"/><Relationship Id="rId76" Type="http://schemas.openxmlformats.org/officeDocument/2006/relationships/hyperlink" Target="http://www.seeability.org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1.png"/><Relationship Id="rId57" Type="http://schemas.openxmlformats.org/officeDocument/2006/relationships/image" Target="media/image52.png"/><Relationship Id="rId61" Type="http://schemas.openxmlformats.org/officeDocument/2006/relationships/image" Target="media/image45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54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51.png"/><Relationship Id="rId64" Type="http://schemas.openxmlformats.org/officeDocument/2006/relationships/image" Target="media/image48.png"/><Relationship Id="rId69" Type="http://schemas.openxmlformats.org/officeDocument/2006/relationships/image" Target="media/image50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9.png"/><Relationship Id="rId62" Type="http://schemas.openxmlformats.org/officeDocument/2006/relationships/image" Target="media/image46.png"/><Relationship Id="rId70" Type="http://schemas.openxmlformats.org/officeDocument/2006/relationships/image" Target="media/image51.jpe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96758-78AC-4A48-A93A-7098612AE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9CD38204.dotm</Template>
  <TotalTime>80</TotalTime>
  <Pages>7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SeeAbility</Company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Reid</dc:creator>
  <cp:lastModifiedBy>Trish Reid</cp:lastModifiedBy>
  <cp:revision>29</cp:revision>
  <dcterms:created xsi:type="dcterms:W3CDTF">2018-01-30T12:57:00Z</dcterms:created>
  <dcterms:modified xsi:type="dcterms:W3CDTF">2018-01-31T10:53:00Z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2018-01-30T00:00:00Z</vt:filetime>
  </property>
</Properties>
</file>